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C09BB62" w14:textId="77777777" w:rsidR="00802D68" w:rsidRPr="006A24E4" w:rsidRDefault="007E538B" w:rsidP="00802D68">
      <w:pPr>
        <w:keepNext w:val="0"/>
        <w:spacing w:before="0"/>
        <w:jc w:val="center"/>
        <w:rPr>
          <w:rFonts w:cs="Times New Roman"/>
          <w:sz w:val="26"/>
          <w:szCs w:val="26"/>
        </w:rPr>
      </w:pPr>
      <w:bookmarkStart w:id="0" w:name="_Toc107798717"/>
      <w:r w:rsidRPr="008F0593">
        <w:rPr>
          <w:noProof/>
          <w:sz w:val="24"/>
        </w:rPr>
        <w:drawing>
          <wp:inline distT="0" distB="0" distL="0" distR="0" wp14:anchorId="64380BFE" wp14:editId="5530FC11">
            <wp:extent cx="1049572" cy="912671"/>
            <wp:effectExtent l="0" t="0" r="0" b="190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1051429" cy="914286"/>
                    </a:xfrm>
                    <a:prstGeom prst="rect">
                      <a:avLst/>
                    </a:prstGeom>
                  </pic:spPr>
                </pic:pic>
              </a:graphicData>
            </a:graphic>
          </wp:inline>
        </w:drawing>
      </w:r>
    </w:p>
    <w:bookmarkEnd w:id="0"/>
    <w:p w14:paraId="2C666975" w14:textId="77777777" w:rsidR="007E538B" w:rsidRPr="008F0593" w:rsidRDefault="007E538B" w:rsidP="007E538B">
      <w:pPr>
        <w:jc w:val="center"/>
        <w:rPr>
          <w:sz w:val="24"/>
        </w:rPr>
      </w:pPr>
      <w:r w:rsidRPr="008F0593">
        <w:rPr>
          <w:b/>
          <w:sz w:val="24"/>
        </w:rPr>
        <w:t>VĂN PHÒNG CHÍNH PHỦ</w:t>
      </w:r>
    </w:p>
    <w:p w14:paraId="6FE87296" w14:textId="77777777" w:rsidR="006A24E4" w:rsidRDefault="006A24E4" w:rsidP="00802D68">
      <w:pPr>
        <w:jc w:val="center"/>
        <w:rPr>
          <w:rFonts w:cs="Times New Roman"/>
          <w:sz w:val="26"/>
          <w:szCs w:val="26"/>
        </w:rPr>
      </w:pPr>
    </w:p>
    <w:p w14:paraId="4380D077" w14:textId="77777777" w:rsidR="007E538B" w:rsidRDefault="007E538B" w:rsidP="00802D68">
      <w:pPr>
        <w:jc w:val="center"/>
        <w:rPr>
          <w:rFonts w:cs="Times New Roman"/>
          <w:sz w:val="26"/>
          <w:szCs w:val="26"/>
        </w:rPr>
      </w:pPr>
    </w:p>
    <w:p w14:paraId="3FCA3554" w14:textId="77777777" w:rsidR="00052E8F" w:rsidRPr="00B878A5" w:rsidRDefault="00052E8F" w:rsidP="00052E8F">
      <w:pPr>
        <w:spacing w:before="360"/>
        <w:jc w:val="center"/>
        <w:rPr>
          <w:b/>
          <w:bCs/>
          <w:color w:val="000000"/>
          <w:sz w:val="24"/>
        </w:rPr>
      </w:pPr>
      <w:r w:rsidRPr="008F0593">
        <w:rPr>
          <w:b/>
          <w:sz w:val="24"/>
        </w:rPr>
        <w:t xml:space="preserve">HỆ THỐNG </w:t>
      </w:r>
      <w:r>
        <w:rPr>
          <w:b/>
          <w:sz w:val="24"/>
        </w:rPr>
        <w:t>QUẢN LÝ CƠ SỞ DỮ LIỆU THEO DÕI</w:t>
      </w:r>
    </w:p>
    <w:p w14:paraId="4B6CB806" w14:textId="77777777" w:rsidR="00802D68" w:rsidRPr="006A24E4" w:rsidRDefault="00802D68" w:rsidP="00802D68">
      <w:pPr>
        <w:spacing w:before="360"/>
        <w:jc w:val="center"/>
        <w:rPr>
          <w:rFonts w:cs="Times New Roman"/>
          <w:b/>
          <w:bCs/>
          <w:color w:val="000000"/>
          <w:sz w:val="26"/>
          <w:szCs w:val="26"/>
        </w:rPr>
      </w:pPr>
      <w:r w:rsidRPr="006A24E4">
        <w:rPr>
          <w:rFonts w:cs="Times New Roman"/>
          <w:b/>
          <w:sz w:val="26"/>
          <w:szCs w:val="26"/>
        </w:rPr>
        <w:t xml:space="preserve">TÀI LIỆU HƯỚNG DẪN SỬ DỤNG </w:t>
      </w:r>
    </w:p>
    <w:p w14:paraId="24DC9639" w14:textId="77777777" w:rsidR="006A24E4" w:rsidRDefault="00802D68" w:rsidP="007E538B">
      <w:pPr>
        <w:spacing w:before="240"/>
        <w:ind w:left="720"/>
        <w:rPr>
          <w:rFonts w:cs="Times New Roman"/>
          <w:sz w:val="26"/>
          <w:szCs w:val="26"/>
        </w:rPr>
      </w:pPr>
      <w:r w:rsidRPr="006A24E4">
        <w:rPr>
          <w:rFonts w:cs="Times New Roman"/>
          <w:sz w:val="26"/>
          <w:szCs w:val="26"/>
        </w:rPr>
        <w:t xml:space="preserve">                      (Sử dụng cho Lãnh đạo đơn vị trong VPCP)</w:t>
      </w:r>
    </w:p>
    <w:p w14:paraId="3D7BCC98" w14:textId="77777777" w:rsidR="006A24E4" w:rsidRDefault="006A24E4" w:rsidP="00802D68">
      <w:pPr>
        <w:keepNext w:val="0"/>
        <w:spacing w:before="0" w:after="133" w:line="276" w:lineRule="auto"/>
        <w:ind w:left="720"/>
        <w:rPr>
          <w:rFonts w:cs="Times New Roman"/>
          <w:sz w:val="26"/>
          <w:szCs w:val="26"/>
        </w:rPr>
      </w:pPr>
    </w:p>
    <w:p w14:paraId="5164AC6C" w14:textId="77777777" w:rsidR="006A24E4" w:rsidRDefault="006A24E4" w:rsidP="00802D68">
      <w:pPr>
        <w:keepNext w:val="0"/>
        <w:spacing w:before="0" w:after="133" w:line="276" w:lineRule="auto"/>
        <w:ind w:left="720"/>
        <w:rPr>
          <w:rFonts w:cs="Times New Roman"/>
          <w:sz w:val="26"/>
          <w:szCs w:val="26"/>
        </w:rPr>
      </w:pPr>
    </w:p>
    <w:p w14:paraId="1E3796D5" w14:textId="77777777" w:rsidR="006A24E4" w:rsidRDefault="006A24E4" w:rsidP="00802D68">
      <w:pPr>
        <w:keepNext w:val="0"/>
        <w:spacing w:before="0" w:after="133" w:line="276" w:lineRule="auto"/>
        <w:ind w:left="720"/>
        <w:rPr>
          <w:rFonts w:cs="Times New Roman"/>
          <w:sz w:val="26"/>
          <w:szCs w:val="26"/>
        </w:rPr>
      </w:pPr>
    </w:p>
    <w:p w14:paraId="55A23CEC" w14:textId="77777777" w:rsidR="006A24E4" w:rsidRDefault="006A24E4" w:rsidP="00802D68">
      <w:pPr>
        <w:keepNext w:val="0"/>
        <w:spacing w:before="0" w:after="133" w:line="276" w:lineRule="auto"/>
        <w:ind w:left="720"/>
        <w:rPr>
          <w:rFonts w:cs="Times New Roman"/>
          <w:sz w:val="26"/>
          <w:szCs w:val="26"/>
        </w:rPr>
      </w:pPr>
    </w:p>
    <w:p w14:paraId="4C0817E1" w14:textId="77777777" w:rsidR="006A24E4" w:rsidRDefault="006A24E4" w:rsidP="00802D68">
      <w:pPr>
        <w:keepNext w:val="0"/>
        <w:spacing w:before="0" w:after="133" w:line="276" w:lineRule="auto"/>
        <w:ind w:left="720"/>
        <w:rPr>
          <w:rFonts w:cs="Times New Roman"/>
          <w:sz w:val="26"/>
          <w:szCs w:val="26"/>
        </w:rPr>
      </w:pPr>
    </w:p>
    <w:p w14:paraId="6D88ED06" w14:textId="77777777" w:rsidR="008A58FC" w:rsidRDefault="008A58FC" w:rsidP="00802D68">
      <w:pPr>
        <w:keepNext w:val="0"/>
        <w:spacing w:before="0" w:after="133" w:line="276" w:lineRule="auto"/>
        <w:ind w:left="720"/>
        <w:rPr>
          <w:rFonts w:cs="Times New Roman"/>
          <w:sz w:val="26"/>
          <w:szCs w:val="26"/>
        </w:rPr>
      </w:pPr>
    </w:p>
    <w:p w14:paraId="38F9FAAA" w14:textId="77777777" w:rsidR="008A58FC" w:rsidRDefault="008A58FC" w:rsidP="00802D68">
      <w:pPr>
        <w:keepNext w:val="0"/>
        <w:spacing w:before="0" w:after="133" w:line="276" w:lineRule="auto"/>
        <w:ind w:left="720"/>
        <w:rPr>
          <w:rFonts w:cs="Times New Roman"/>
          <w:sz w:val="26"/>
          <w:szCs w:val="26"/>
        </w:rPr>
      </w:pPr>
    </w:p>
    <w:p w14:paraId="69120C6B" w14:textId="77777777" w:rsidR="008A58FC" w:rsidRDefault="008A58FC" w:rsidP="00802D68">
      <w:pPr>
        <w:keepNext w:val="0"/>
        <w:spacing w:before="0" w:after="133" w:line="276" w:lineRule="auto"/>
        <w:ind w:left="720"/>
        <w:rPr>
          <w:rFonts w:cs="Times New Roman"/>
          <w:sz w:val="26"/>
          <w:szCs w:val="26"/>
        </w:rPr>
      </w:pPr>
    </w:p>
    <w:p w14:paraId="74735BB4" w14:textId="77777777" w:rsidR="008A58FC" w:rsidRDefault="008A58FC" w:rsidP="00802D68">
      <w:pPr>
        <w:keepNext w:val="0"/>
        <w:spacing w:before="0" w:after="133" w:line="276" w:lineRule="auto"/>
        <w:ind w:left="720"/>
        <w:rPr>
          <w:rFonts w:cs="Times New Roman"/>
          <w:sz w:val="26"/>
          <w:szCs w:val="26"/>
        </w:rPr>
      </w:pPr>
    </w:p>
    <w:p w14:paraId="08920BBE" w14:textId="77777777" w:rsidR="008A58FC" w:rsidRDefault="008A58FC" w:rsidP="00802D68">
      <w:pPr>
        <w:keepNext w:val="0"/>
        <w:spacing w:before="0" w:after="133" w:line="276" w:lineRule="auto"/>
        <w:ind w:left="720"/>
        <w:rPr>
          <w:rFonts w:cs="Times New Roman"/>
          <w:sz w:val="26"/>
          <w:szCs w:val="26"/>
        </w:rPr>
      </w:pPr>
    </w:p>
    <w:p w14:paraId="65D93B88" w14:textId="77777777" w:rsidR="008A58FC" w:rsidRDefault="008A58FC" w:rsidP="00802D68">
      <w:pPr>
        <w:keepNext w:val="0"/>
        <w:spacing w:before="0" w:after="133" w:line="276" w:lineRule="auto"/>
        <w:ind w:left="720"/>
        <w:rPr>
          <w:rFonts w:cs="Times New Roman"/>
          <w:sz w:val="26"/>
          <w:szCs w:val="26"/>
        </w:rPr>
      </w:pPr>
    </w:p>
    <w:p w14:paraId="59CDC37F" w14:textId="77777777" w:rsidR="008A58FC" w:rsidRDefault="008A58FC" w:rsidP="00802D68">
      <w:pPr>
        <w:keepNext w:val="0"/>
        <w:spacing w:before="0" w:after="133" w:line="276" w:lineRule="auto"/>
        <w:ind w:left="720"/>
        <w:rPr>
          <w:rFonts w:cs="Times New Roman"/>
          <w:sz w:val="26"/>
          <w:szCs w:val="26"/>
        </w:rPr>
      </w:pPr>
    </w:p>
    <w:p w14:paraId="45D1B8FA" w14:textId="77777777" w:rsidR="008A58FC" w:rsidRDefault="008A58FC" w:rsidP="00802D68">
      <w:pPr>
        <w:keepNext w:val="0"/>
        <w:spacing w:before="0" w:after="133" w:line="276" w:lineRule="auto"/>
        <w:ind w:left="720"/>
        <w:rPr>
          <w:rFonts w:cs="Times New Roman"/>
          <w:sz w:val="26"/>
          <w:szCs w:val="26"/>
        </w:rPr>
      </w:pPr>
    </w:p>
    <w:p w14:paraId="19B2207F" w14:textId="77777777" w:rsidR="008A58FC" w:rsidRDefault="008A58FC" w:rsidP="00802D68">
      <w:pPr>
        <w:keepNext w:val="0"/>
        <w:spacing w:before="0" w:after="133" w:line="276" w:lineRule="auto"/>
        <w:ind w:left="720"/>
        <w:rPr>
          <w:rFonts w:cs="Times New Roman"/>
          <w:sz w:val="26"/>
          <w:szCs w:val="26"/>
        </w:rPr>
      </w:pPr>
    </w:p>
    <w:p w14:paraId="61955B29" w14:textId="77777777" w:rsidR="008A58FC" w:rsidRDefault="008A58FC" w:rsidP="00802D68">
      <w:pPr>
        <w:keepNext w:val="0"/>
        <w:spacing w:before="0" w:after="133" w:line="276" w:lineRule="auto"/>
        <w:ind w:left="720"/>
        <w:rPr>
          <w:rFonts w:cs="Times New Roman"/>
          <w:sz w:val="26"/>
          <w:szCs w:val="26"/>
        </w:rPr>
      </w:pPr>
    </w:p>
    <w:p w14:paraId="39D7287C" w14:textId="77777777" w:rsidR="008A58FC" w:rsidRDefault="008A58FC" w:rsidP="00802D68">
      <w:pPr>
        <w:keepNext w:val="0"/>
        <w:spacing w:before="0" w:after="133" w:line="276" w:lineRule="auto"/>
        <w:ind w:left="720"/>
        <w:rPr>
          <w:rFonts w:cs="Times New Roman"/>
          <w:sz w:val="26"/>
          <w:szCs w:val="26"/>
        </w:rPr>
      </w:pPr>
    </w:p>
    <w:p w14:paraId="0E38E8CE" w14:textId="77777777" w:rsidR="006A24E4" w:rsidRDefault="006A24E4" w:rsidP="00802D68">
      <w:pPr>
        <w:keepNext w:val="0"/>
        <w:spacing w:before="0" w:after="133" w:line="276" w:lineRule="auto"/>
        <w:ind w:left="720"/>
        <w:rPr>
          <w:rFonts w:cs="Times New Roman"/>
          <w:sz w:val="26"/>
          <w:szCs w:val="26"/>
        </w:rPr>
      </w:pPr>
    </w:p>
    <w:p w14:paraId="3847CC73" w14:textId="77777777" w:rsidR="00802D68" w:rsidRPr="006A24E4" w:rsidRDefault="00802D68" w:rsidP="00802D68">
      <w:pPr>
        <w:keepNext w:val="0"/>
        <w:spacing w:before="0" w:after="133" w:line="276" w:lineRule="auto"/>
        <w:ind w:left="720"/>
        <w:rPr>
          <w:rFonts w:cs="Times New Roman"/>
          <w:b/>
          <w:sz w:val="26"/>
          <w:szCs w:val="26"/>
          <w:lang w:val="en-AU"/>
        </w:rPr>
      </w:pPr>
      <w:r w:rsidRPr="006A24E4">
        <w:rPr>
          <w:rFonts w:cs="Times New Roman"/>
          <w:sz w:val="26"/>
          <w:szCs w:val="26"/>
        </w:rPr>
        <w:tab/>
      </w:r>
      <w:r w:rsidRPr="006A24E4">
        <w:rPr>
          <w:rFonts w:cs="Times New Roman"/>
          <w:sz w:val="26"/>
          <w:szCs w:val="26"/>
        </w:rPr>
        <w:tab/>
      </w:r>
      <w:r w:rsidRPr="006A24E4">
        <w:rPr>
          <w:rFonts w:cs="Times New Roman"/>
          <w:sz w:val="26"/>
          <w:szCs w:val="26"/>
        </w:rPr>
        <w:tab/>
      </w:r>
      <w:r w:rsidRPr="006A24E4">
        <w:rPr>
          <w:rFonts w:cs="Times New Roman"/>
          <w:sz w:val="26"/>
          <w:szCs w:val="26"/>
        </w:rPr>
        <w:tab/>
      </w:r>
      <w:r w:rsidRPr="006A24E4">
        <w:rPr>
          <w:rFonts w:cs="Times New Roman"/>
          <w:b/>
          <w:sz w:val="26"/>
          <w:szCs w:val="26"/>
          <w:lang w:val="en-AU"/>
        </w:rPr>
        <w:t xml:space="preserve">Hà Nội, </w:t>
      </w:r>
      <w:r w:rsidR="0036205E">
        <w:rPr>
          <w:rFonts w:cs="Times New Roman"/>
          <w:b/>
          <w:sz w:val="26"/>
          <w:szCs w:val="26"/>
          <w:lang w:val="en-AU"/>
        </w:rPr>
        <w:t>2022</w:t>
      </w:r>
    </w:p>
    <w:p w14:paraId="357B38A9" w14:textId="77777777" w:rsidR="00802D68" w:rsidRPr="006A24E4" w:rsidRDefault="00802D68">
      <w:pPr>
        <w:keepNext w:val="0"/>
        <w:spacing w:before="0" w:line="240" w:lineRule="auto"/>
        <w:rPr>
          <w:rFonts w:cs="Times New Roman"/>
          <w:sz w:val="26"/>
          <w:szCs w:val="26"/>
          <w:lang w:val="en-AU"/>
        </w:rPr>
      </w:pPr>
      <w:bookmarkStart w:id="1" w:name="_Toc342915866"/>
      <w:bookmarkStart w:id="2" w:name="_Toc342921031"/>
    </w:p>
    <w:bookmarkEnd w:id="2" w:displacedByCustomXml="next"/>
    <w:bookmarkEnd w:id="1" w:displacedByCustomXml="next"/>
    <w:bookmarkStart w:id="3" w:name="_Toc533753886" w:displacedByCustomXml="next"/>
    <w:bookmarkStart w:id="4" w:name="_Toc342921032" w:displacedByCustomXml="next"/>
    <w:bookmarkStart w:id="5" w:name="_Toc342915867" w:displacedByCustomXml="next"/>
    <w:sdt>
      <w:sdtPr>
        <w:rPr>
          <w:rFonts w:ascii="Times New Roman" w:hAnsi="Times New Roman" w:cs="Tahoma"/>
          <w:b w:val="0"/>
          <w:bCs w:val="0"/>
          <w:color w:val="auto"/>
          <w:sz w:val="26"/>
          <w:szCs w:val="26"/>
        </w:rPr>
        <w:id w:val="-1641879058"/>
        <w:docPartObj>
          <w:docPartGallery w:val="Table of Contents"/>
          <w:docPartUnique/>
        </w:docPartObj>
      </w:sdtPr>
      <w:sdtEndPr>
        <w:rPr>
          <w:noProof/>
        </w:rPr>
      </w:sdtEndPr>
      <w:sdtContent>
        <w:p w14:paraId="53397FEA" w14:textId="77777777" w:rsidR="006A24E4" w:rsidRPr="006A24E4" w:rsidRDefault="006A24E4" w:rsidP="006A24E4">
          <w:pPr>
            <w:pStyle w:val="TOCHeading"/>
            <w:tabs>
              <w:tab w:val="left" w:pos="2100"/>
            </w:tabs>
            <w:jc w:val="center"/>
            <w:rPr>
              <w:rFonts w:ascii="Times New Roman" w:hAnsi="Times New Roman"/>
              <w:sz w:val="26"/>
              <w:szCs w:val="26"/>
            </w:rPr>
          </w:pPr>
          <w:r w:rsidRPr="006A24E4">
            <w:rPr>
              <w:rFonts w:ascii="Times New Roman" w:hAnsi="Times New Roman"/>
              <w:color w:val="auto"/>
              <w:sz w:val="26"/>
              <w:szCs w:val="26"/>
            </w:rPr>
            <w:t>MỤC LỤC</w:t>
          </w:r>
        </w:p>
        <w:p w14:paraId="5FED09A6" w14:textId="77777777" w:rsidR="00523D45" w:rsidRDefault="006A24E4">
          <w:pPr>
            <w:pStyle w:val="TOC1"/>
            <w:rPr>
              <w:rFonts w:asciiTheme="minorHAnsi" w:eastAsiaTheme="minorEastAsia" w:hAnsiTheme="minorHAnsi" w:cstheme="minorBidi"/>
              <w:b w:val="0"/>
              <w:bCs w:val="0"/>
              <w:caps w:val="0"/>
              <w:sz w:val="22"/>
              <w:szCs w:val="22"/>
            </w:rPr>
          </w:pPr>
          <w:r w:rsidRPr="006A24E4">
            <w:rPr>
              <w:rFonts w:cs="Times New Roman"/>
              <w:b w:val="0"/>
              <w:bCs w:val="0"/>
              <w:caps w:val="0"/>
              <w:sz w:val="26"/>
              <w:szCs w:val="26"/>
            </w:rPr>
            <w:fldChar w:fldCharType="begin"/>
          </w:r>
          <w:r w:rsidRPr="006A24E4">
            <w:rPr>
              <w:rFonts w:cs="Times New Roman"/>
              <w:b w:val="0"/>
              <w:bCs w:val="0"/>
              <w:caps w:val="0"/>
              <w:sz w:val="26"/>
              <w:szCs w:val="26"/>
            </w:rPr>
            <w:instrText xml:space="preserve"> TOC \o "1-4" \h \z \u </w:instrText>
          </w:r>
          <w:r w:rsidRPr="006A24E4">
            <w:rPr>
              <w:rFonts w:cs="Times New Roman"/>
              <w:b w:val="0"/>
              <w:bCs w:val="0"/>
              <w:caps w:val="0"/>
              <w:sz w:val="26"/>
              <w:szCs w:val="26"/>
            </w:rPr>
            <w:fldChar w:fldCharType="separate"/>
          </w:r>
          <w:hyperlink w:anchor="_Toc98415852" w:history="1">
            <w:r w:rsidR="00523D45" w:rsidRPr="007D1437">
              <w:rPr>
                <w:rStyle w:val="Hyperlink"/>
              </w:rPr>
              <w:t>1.</w:t>
            </w:r>
            <w:r w:rsidR="00523D45">
              <w:rPr>
                <w:rFonts w:asciiTheme="minorHAnsi" w:eastAsiaTheme="minorEastAsia" w:hAnsiTheme="minorHAnsi" w:cstheme="minorBidi"/>
                <w:b w:val="0"/>
                <w:bCs w:val="0"/>
                <w:caps w:val="0"/>
                <w:sz w:val="22"/>
                <w:szCs w:val="22"/>
              </w:rPr>
              <w:tab/>
            </w:r>
            <w:r w:rsidR="00523D45" w:rsidRPr="007D1437">
              <w:rPr>
                <w:rStyle w:val="Hyperlink"/>
              </w:rPr>
              <w:t>GIỚI THIỆU</w:t>
            </w:r>
            <w:r w:rsidR="00523D45">
              <w:rPr>
                <w:webHidden/>
              </w:rPr>
              <w:tab/>
            </w:r>
            <w:r w:rsidR="00523D45">
              <w:rPr>
                <w:webHidden/>
              </w:rPr>
              <w:fldChar w:fldCharType="begin"/>
            </w:r>
            <w:r w:rsidR="00523D45">
              <w:rPr>
                <w:webHidden/>
              </w:rPr>
              <w:instrText xml:space="preserve"> PAGEREF _Toc98415852 \h </w:instrText>
            </w:r>
            <w:r w:rsidR="00523D45">
              <w:rPr>
                <w:webHidden/>
              </w:rPr>
            </w:r>
            <w:r w:rsidR="00523D45">
              <w:rPr>
                <w:webHidden/>
              </w:rPr>
              <w:fldChar w:fldCharType="separate"/>
            </w:r>
            <w:r w:rsidR="00523D45">
              <w:rPr>
                <w:webHidden/>
              </w:rPr>
              <w:t>3</w:t>
            </w:r>
            <w:r w:rsidR="00523D45">
              <w:rPr>
                <w:webHidden/>
              </w:rPr>
              <w:fldChar w:fldCharType="end"/>
            </w:r>
          </w:hyperlink>
        </w:p>
        <w:p w14:paraId="239816C0" w14:textId="77777777" w:rsidR="00523D45" w:rsidRDefault="00FC09C2">
          <w:pPr>
            <w:pStyle w:val="TOC2"/>
            <w:rPr>
              <w:rFonts w:asciiTheme="minorHAnsi" w:eastAsiaTheme="minorEastAsia" w:hAnsiTheme="minorHAnsi" w:cstheme="minorBidi"/>
              <w:sz w:val="22"/>
              <w:szCs w:val="22"/>
            </w:rPr>
          </w:pPr>
          <w:hyperlink w:anchor="_Toc98415853" w:history="1">
            <w:r w:rsidR="00523D45" w:rsidRPr="007D1437">
              <w:rPr>
                <w:rStyle w:val="Hyperlink"/>
              </w:rPr>
              <w:t>1.1.</w:t>
            </w:r>
            <w:r w:rsidR="00523D45">
              <w:rPr>
                <w:rFonts w:asciiTheme="minorHAnsi" w:eastAsiaTheme="minorEastAsia" w:hAnsiTheme="minorHAnsi" w:cstheme="minorBidi"/>
                <w:sz w:val="22"/>
                <w:szCs w:val="22"/>
              </w:rPr>
              <w:tab/>
            </w:r>
            <w:r w:rsidR="00523D45" w:rsidRPr="007D1437">
              <w:rPr>
                <w:rStyle w:val="Hyperlink"/>
              </w:rPr>
              <w:t>Mục đích và đối tượng sử dụng:</w:t>
            </w:r>
            <w:r w:rsidR="00523D45">
              <w:rPr>
                <w:webHidden/>
              </w:rPr>
              <w:tab/>
            </w:r>
            <w:r w:rsidR="00523D45">
              <w:rPr>
                <w:webHidden/>
              </w:rPr>
              <w:fldChar w:fldCharType="begin"/>
            </w:r>
            <w:r w:rsidR="00523D45">
              <w:rPr>
                <w:webHidden/>
              </w:rPr>
              <w:instrText xml:space="preserve"> PAGEREF _Toc98415853 \h </w:instrText>
            </w:r>
            <w:r w:rsidR="00523D45">
              <w:rPr>
                <w:webHidden/>
              </w:rPr>
            </w:r>
            <w:r w:rsidR="00523D45">
              <w:rPr>
                <w:webHidden/>
              </w:rPr>
              <w:fldChar w:fldCharType="separate"/>
            </w:r>
            <w:r w:rsidR="00523D45">
              <w:rPr>
                <w:webHidden/>
              </w:rPr>
              <w:t>3</w:t>
            </w:r>
            <w:r w:rsidR="00523D45">
              <w:rPr>
                <w:webHidden/>
              </w:rPr>
              <w:fldChar w:fldCharType="end"/>
            </w:r>
          </w:hyperlink>
        </w:p>
        <w:p w14:paraId="1CAD7761" w14:textId="77777777" w:rsidR="00523D45" w:rsidRDefault="00FC09C2">
          <w:pPr>
            <w:pStyle w:val="TOC2"/>
            <w:rPr>
              <w:rFonts w:asciiTheme="minorHAnsi" w:eastAsiaTheme="minorEastAsia" w:hAnsiTheme="minorHAnsi" w:cstheme="minorBidi"/>
              <w:sz w:val="22"/>
              <w:szCs w:val="22"/>
            </w:rPr>
          </w:pPr>
          <w:hyperlink w:anchor="_Toc98415854" w:history="1">
            <w:r w:rsidR="00523D45" w:rsidRPr="007D1437">
              <w:rPr>
                <w:rStyle w:val="Hyperlink"/>
              </w:rPr>
              <w:t>1.2.</w:t>
            </w:r>
            <w:r w:rsidR="00523D45">
              <w:rPr>
                <w:rFonts w:asciiTheme="minorHAnsi" w:eastAsiaTheme="minorEastAsia" w:hAnsiTheme="minorHAnsi" w:cstheme="minorBidi"/>
                <w:sz w:val="22"/>
                <w:szCs w:val="22"/>
              </w:rPr>
              <w:tab/>
            </w:r>
            <w:r w:rsidR="00523D45" w:rsidRPr="007D1437">
              <w:rPr>
                <w:rStyle w:val="Hyperlink"/>
              </w:rPr>
              <w:t>Đối tượng sử dụng</w:t>
            </w:r>
            <w:r w:rsidR="00523D45">
              <w:rPr>
                <w:webHidden/>
              </w:rPr>
              <w:tab/>
            </w:r>
            <w:r w:rsidR="00523D45">
              <w:rPr>
                <w:webHidden/>
              </w:rPr>
              <w:fldChar w:fldCharType="begin"/>
            </w:r>
            <w:r w:rsidR="00523D45">
              <w:rPr>
                <w:webHidden/>
              </w:rPr>
              <w:instrText xml:space="preserve"> PAGEREF _Toc98415854 \h </w:instrText>
            </w:r>
            <w:r w:rsidR="00523D45">
              <w:rPr>
                <w:webHidden/>
              </w:rPr>
            </w:r>
            <w:r w:rsidR="00523D45">
              <w:rPr>
                <w:webHidden/>
              </w:rPr>
              <w:fldChar w:fldCharType="separate"/>
            </w:r>
            <w:r w:rsidR="00523D45">
              <w:rPr>
                <w:webHidden/>
              </w:rPr>
              <w:t>3</w:t>
            </w:r>
            <w:r w:rsidR="00523D45">
              <w:rPr>
                <w:webHidden/>
              </w:rPr>
              <w:fldChar w:fldCharType="end"/>
            </w:r>
          </w:hyperlink>
        </w:p>
        <w:p w14:paraId="45C97D7C" w14:textId="77777777" w:rsidR="00523D45" w:rsidRDefault="00FC09C2">
          <w:pPr>
            <w:pStyle w:val="TOC2"/>
            <w:rPr>
              <w:rFonts w:asciiTheme="minorHAnsi" w:eastAsiaTheme="minorEastAsia" w:hAnsiTheme="minorHAnsi" w:cstheme="minorBidi"/>
              <w:sz w:val="22"/>
              <w:szCs w:val="22"/>
            </w:rPr>
          </w:pPr>
          <w:hyperlink w:anchor="_Toc98415855" w:history="1">
            <w:r w:rsidR="00523D45" w:rsidRPr="007D1437">
              <w:rPr>
                <w:rStyle w:val="Hyperlink"/>
              </w:rPr>
              <w:t>1.3.</w:t>
            </w:r>
            <w:r w:rsidR="00523D45">
              <w:rPr>
                <w:rFonts w:asciiTheme="minorHAnsi" w:eastAsiaTheme="minorEastAsia" w:hAnsiTheme="minorHAnsi" w:cstheme="minorBidi"/>
                <w:sz w:val="22"/>
                <w:szCs w:val="22"/>
              </w:rPr>
              <w:tab/>
            </w:r>
            <w:r w:rsidR="00523D45" w:rsidRPr="007D1437">
              <w:rPr>
                <w:rStyle w:val="Hyperlink"/>
              </w:rPr>
              <w:t>Các thuật ngữ và từ viết tắt</w:t>
            </w:r>
            <w:r w:rsidR="00523D45">
              <w:rPr>
                <w:webHidden/>
              </w:rPr>
              <w:tab/>
            </w:r>
            <w:r w:rsidR="00523D45">
              <w:rPr>
                <w:webHidden/>
              </w:rPr>
              <w:fldChar w:fldCharType="begin"/>
            </w:r>
            <w:r w:rsidR="00523D45">
              <w:rPr>
                <w:webHidden/>
              </w:rPr>
              <w:instrText xml:space="preserve"> PAGEREF _Toc98415855 \h </w:instrText>
            </w:r>
            <w:r w:rsidR="00523D45">
              <w:rPr>
                <w:webHidden/>
              </w:rPr>
            </w:r>
            <w:r w:rsidR="00523D45">
              <w:rPr>
                <w:webHidden/>
              </w:rPr>
              <w:fldChar w:fldCharType="separate"/>
            </w:r>
            <w:r w:rsidR="00523D45">
              <w:rPr>
                <w:webHidden/>
              </w:rPr>
              <w:t>3</w:t>
            </w:r>
            <w:r w:rsidR="00523D45">
              <w:rPr>
                <w:webHidden/>
              </w:rPr>
              <w:fldChar w:fldCharType="end"/>
            </w:r>
          </w:hyperlink>
        </w:p>
        <w:p w14:paraId="5DDFCF31" w14:textId="77777777" w:rsidR="00523D45" w:rsidRDefault="00FC09C2">
          <w:pPr>
            <w:pStyle w:val="TOC1"/>
            <w:rPr>
              <w:rFonts w:asciiTheme="minorHAnsi" w:eastAsiaTheme="minorEastAsia" w:hAnsiTheme="minorHAnsi" w:cstheme="minorBidi"/>
              <w:b w:val="0"/>
              <w:bCs w:val="0"/>
              <w:caps w:val="0"/>
              <w:sz w:val="22"/>
              <w:szCs w:val="22"/>
            </w:rPr>
          </w:pPr>
          <w:hyperlink w:anchor="_Toc98415856" w:history="1">
            <w:r w:rsidR="00523D45" w:rsidRPr="007D1437">
              <w:rPr>
                <w:rStyle w:val="Hyperlink"/>
              </w:rPr>
              <w:t>2.</w:t>
            </w:r>
            <w:r w:rsidR="00523D45">
              <w:rPr>
                <w:rFonts w:asciiTheme="minorHAnsi" w:eastAsiaTheme="minorEastAsia" w:hAnsiTheme="minorHAnsi" w:cstheme="minorBidi"/>
                <w:b w:val="0"/>
                <w:bCs w:val="0"/>
                <w:caps w:val="0"/>
                <w:sz w:val="22"/>
                <w:szCs w:val="22"/>
              </w:rPr>
              <w:tab/>
            </w:r>
            <w:r w:rsidR="00523D45" w:rsidRPr="007D1437">
              <w:rPr>
                <w:rStyle w:val="Hyperlink"/>
              </w:rPr>
              <w:t>GIỚI THIỆU CÁC CHỨC NĂNG</w:t>
            </w:r>
            <w:r w:rsidR="00523D45">
              <w:rPr>
                <w:webHidden/>
              </w:rPr>
              <w:tab/>
            </w:r>
            <w:r w:rsidR="00523D45">
              <w:rPr>
                <w:webHidden/>
              </w:rPr>
              <w:fldChar w:fldCharType="begin"/>
            </w:r>
            <w:r w:rsidR="00523D45">
              <w:rPr>
                <w:webHidden/>
              </w:rPr>
              <w:instrText xml:space="preserve"> PAGEREF _Toc98415856 \h </w:instrText>
            </w:r>
            <w:r w:rsidR="00523D45">
              <w:rPr>
                <w:webHidden/>
              </w:rPr>
            </w:r>
            <w:r w:rsidR="00523D45">
              <w:rPr>
                <w:webHidden/>
              </w:rPr>
              <w:fldChar w:fldCharType="separate"/>
            </w:r>
            <w:r w:rsidR="00523D45">
              <w:rPr>
                <w:webHidden/>
              </w:rPr>
              <w:t>4</w:t>
            </w:r>
            <w:r w:rsidR="00523D45">
              <w:rPr>
                <w:webHidden/>
              </w:rPr>
              <w:fldChar w:fldCharType="end"/>
            </w:r>
          </w:hyperlink>
        </w:p>
        <w:p w14:paraId="6E1C8023" w14:textId="77777777" w:rsidR="00523D45" w:rsidRDefault="00FC09C2">
          <w:pPr>
            <w:pStyle w:val="TOC1"/>
            <w:rPr>
              <w:rFonts w:asciiTheme="minorHAnsi" w:eastAsiaTheme="minorEastAsia" w:hAnsiTheme="minorHAnsi" w:cstheme="minorBidi"/>
              <w:b w:val="0"/>
              <w:bCs w:val="0"/>
              <w:caps w:val="0"/>
              <w:sz w:val="22"/>
              <w:szCs w:val="22"/>
            </w:rPr>
          </w:pPr>
          <w:hyperlink w:anchor="_Toc98415857" w:history="1">
            <w:r w:rsidR="00523D45" w:rsidRPr="007D1437">
              <w:rPr>
                <w:rStyle w:val="Hyperlink"/>
              </w:rPr>
              <w:t>3.</w:t>
            </w:r>
            <w:r w:rsidR="00523D45">
              <w:rPr>
                <w:rFonts w:asciiTheme="minorHAnsi" w:eastAsiaTheme="minorEastAsia" w:hAnsiTheme="minorHAnsi" w:cstheme="minorBidi"/>
                <w:b w:val="0"/>
                <w:bCs w:val="0"/>
                <w:caps w:val="0"/>
                <w:sz w:val="22"/>
                <w:szCs w:val="22"/>
              </w:rPr>
              <w:tab/>
            </w:r>
            <w:r w:rsidR="00523D45" w:rsidRPr="007D1437">
              <w:rPr>
                <w:rStyle w:val="Hyperlink"/>
              </w:rPr>
              <w:t>HƯỚNG DẪN SỬ DỤNG CHI TIẾT CÁC CHỨC NĂNG</w:t>
            </w:r>
            <w:r w:rsidR="00523D45">
              <w:rPr>
                <w:webHidden/>
              </w:rPr>
              <w:tab/>
            </w:r>
            <w:r w:rsidR="00523D45">
              <w:rPr>
                <w:webHidden/>
              </w:rPr>
              <w:fldChar w:fldCharType="begin"/>
            </w:r>
            <w:r w:rsidR="00523D45">
              <w:rPr>
                <w:webHidden/>
              </w:rPr>
              <w:instrText xml:space="preserve"> PAGEREF _Toc98415857 \h </w:instrText>
            </w:r>
            <w:r w:rsidR="00523D45">
              <w:rPr>
                <w:webHidden/>
              </w:rPr>
            </w:r>
            <w:r w:rsidR="00523D45">
              <w:rPr>
                <w:webHidden/>
              </w:rPr>
              <w:fldChar w:fldCharType="separate"/>
            </w:r>
            <w:r w:rsidR="00523D45">
              <w:rPr>
                <w:webHidden/>
              </w:rPr>
              <w:t>5</w:t>
            </w:r>
            <w:r w:rsidR="00523D45">
              <w:rPr>
                <w:webHidden/>
              </w:rPr>
              <w:fldChar w:fldCharType="end"/>
            </w:r>
          </w:hyperlink>
        </w:p>
        <w:p w14:paraId="566CA9C9" w14:textId="77777777" w:rsidR="00523D45" w:rsidRDefault="00FC09C2">
          <w:pPr>
            <w:pStyle w:val="TOC2"/>
            <w:rPr>
              <w:rFonts w:asciiTheme="minorHAnsi" w:eastAsiaTheme="minorEastAsia" w:hAnsiTheme="minorHAnsi" w:cstheme="minorBidi"/>
              <w:sz w:val="22"/>
              <w:szCs w:val="22"/>
            </w:rPr>
          </w:pPr>
          <w:hyperlink w:anchor="_Toc98415858" w:history="1">
            <w:r w:rsidR="00523D45" w:rsidRPr="007D1437">
              <w:rPr>
                <w:rStyle w:val="Hyperlink"/>
              </w:rPr>
              <w:t>3.1.</w:t>
            </w:r>
            <w:r w:rsidR="00523D45">
              <w:rPr>
                <w:rFonts w:asciiTheme="minorHAnsi" w:eastAsiaTheme="minorEastAsia" w:hAnsiTheme="minorHAnsi" w:cstheme="minorBidi"/>
                <w:sz w:val="22"/>
                <w:szCs w:val="22"/>
              </w:rPr>
              <w:tab/>
            </w:r>
            <w:r w:rsidR="00523D45" w:rsidRPr="007D1437">
              <w:rPr>
                <w:rStyle w:val="Hyperlink"/>
              </w:rPr>
              <w:t>Thống kê Dashboard</w:t>
            </w:r>
            <w:r w:rsidR="00523D45">
              <w:rPr>
                <w:webHidden/>
              </w:rPr>
              <w:tab/>
            </w:r>
            <w:r w:rsidR="00523D45">
              <w:rPr>
                <w:webHidden/>
              </w:rPr>
              <w:fldChar w:fldCharType="begin"/>
            </w:r>
            <w:r w:rsidR="00523D45">
              <w:rPr>
                <w:webHidden/>
              </w:rPr>
              <w:instrText xml:space="preserve"> PAGEREF _Toc98415858 \h </w:instrText>
            </w:r>
            <w:r w:rsidR="00523D45">
              <w:rPr>
                <w:webHidden/>
              </w:rPr>
            </w:r>
            <w:r w:rsidR="00523D45">
              <w:rPr>
                <w:webHidden/>
              </w:rPr>
              <w:fldChar w:fldCharType="separate"/>
            </w:r>
            <w:r w:rsidR="00523D45">
              <w:rPr>
                <w:webHidden/>
              </w:rPr>
              <w:t>5</w:t>
            </w:r>
            <w:r w:rsidR="00523D45">
              <w:rPr>
                <w:webHidden/>
              </w:rPr>
              <w:fldChar w:fldCharType="end"/>
            </w:r>
          </w:hyperlink>
        </w:p>
        <w:p w14:paraId="21BA7397" w14:textId="77777777" w:rsidR="00523D45" w:rsidRDefault="00FC09C2">
          <w:pPr>
            <w:pStyle w:val="TOC2"/>
            <w:rPr>
              <w:rFonts w:asciiTheme="minorHAnsi" w:eastAsiaTheme="minorEastAsia" w:hAnsiTheme="minorHAnsi" w:cstheme="minorBidi"/>
              <w:sz w:val="22"/>
              <w:szCs w:val="22"/>
            </w:rPr>
          </w:pPr>
          <w:hyperlink w:anchor="_Toc98415859" w:history="1">
            <w:r w:rsidR="00523D45" w:rsidRPr="007D1437">
              <w:rPr>
                <w:rStyle w:val="Hyperlink"/>
              </w:rPr>
              <w:t>3.2.</w:t>
            </w:r>
            <w:r w:rsidR="00523D45">
              <w:rPr>
                <w:rFonts w:asciiTheme="minorHAnsi" w:eastAsiaTheme="minorEastAsia" w:hAnsiTheme="minorHAnsi" w:cstheme="minorBidi"/>
                <w:sz w:val="22"/>
                <w:szCs w:val="22"/>
              </w:rPr>
              <w:tab/>
            </w:r>
            <w:r w:rsidR="00523D45" w:rsidRPr="007D1437">
              <w:rPr>
                <w:rStyle w:val="Hyperlink"/>
              </w:rPr>
              <w:t>Nhiệm vụ của chuyên viên theo dõi</w:t>
            </w:r>
            <w:r w:rsidR="00523D45">
              <w:rPr>
                <w:webHidden/>
              </w:rPr>
              <w:tab/>
            </w:r>
            <w:r w:rsidR="00523D45">
              <w:rPr>
                <w:webHidden/>
              </w:rPr>
              <w:fldChar w:fldCharType="begin"/>
            </w:r>
            <w:r w:rsidR="00523D45">
              <w:rPr>
                <w:webHidden/>
              </w:rPr>
              <w:instrText xml:space="preserve"> PAGEREF _Toc98415859 \h </w:instrText>
            </w:r>
            <w:r w:rsidR="00523D45">
              <w:rPr>
                <w:webHidden/>
              </w:rPr>
            </w:r>
            <w:r w:rsidR="00523D45">
              <w:rPr>
                <w:webHidden/>
              </w:rPr>
              <w:fldChar w:fldCharType="separate"/>
            </w:r>
            <w:r w:rsidR="00523D45">
              <w:rPr>
                <w:webHidden/>
              </w:rPr>
              <w:t>7</w:t>
            </w:r>
            <w:r w:rsidR="00523D45">
              <w:rPr>
                <w:webHidden/>
              </w:rPr>
              <w:fldChar w:fldCharType="end"/>
            </w:r>
          </w:hyperlink>
        </w:p>
        <w:p w14:paraId="08F12D18" w14:textId="77777777" w:rsidR="00523D45" w:rsidRDefault="00FC09C2">
          <w:pPr>
            <w:pStyle w:val="TOC3"/>
            <w:tabs>
              <w:tab w:val="left" w:pos="1200"/>
            </w:tabs>
            <w:rPr>
              <w:rFonts w:asciiTheme="minorHAnsi" w:eastAsiaTheme="minorEastAsia" w:hAnsiTheme="minorHAnsi" w:cstheme="minorBidi"/>
              <w:i w:val="0"/>
              <w:iCs w:val="0"/>
              <w:noProof/>
              <w:sz w:val="22"/>
              <w:szCs w:val="22"/>
            </w:rPr>
          </w:pPr>
          <w:hyperlink w:anchor="_Toc98415860" w:history="1">
            <w:r w:rsidR="00523D45" w:rsidRPr="007D1437">
              <w:rPr>
                <w:rStyle w:val="Hyperlink"/>
                <w:noProof/>
                <w14:scene3d>
                  <w14:camera w14:prst="orthographicFront"/>
                  <w14:lightRig w14:rig="threePt" w14:dir="t">
                    <w14:rot w14:lat="0" w14:lon="0" w14:rev="0"/>
                  </w14:lightRig>
                </w14:scene3d>
              </w:rPr>
              <w:t>3.2.1.</w:t>
            </w:r>
            <w:r w:rsidR="00523D45">
              <w:rPr>
                <w:rFonts w:asciiTheme="minorHAnsi" w:eastAsiaTheme="minorEastAsia" w:hAnsiTheme="minorHAnsi" w:cstheme="minorBidi"/>
                <w:i w:val="0"/>
                <w:iCs w:val="0"/>
                <w:noProof/>
                <w:sz w:val="22"/>
                <w:szCs w:val="22"/>
              </w:rPr>
              <w:tab/>
            </w:r>
            <w:r w:rsidR="00523D45" w:rsidRPr="007D1437">
              <w:rPr>
                <w:rStyle w:val="Hyperlink"/>
                <w:noProof/>
              </w:rPr>
              <w:t>Giao chuyên viên theo dõi</w:t>
            </w:r>
            <w:r w:rsidR="00523D45">
              <w:rPr>
                <w:noProof/>
                <w:webHidden/>
              </w:rPr>
              <w:tab/>
            </w:r>
            <w:r w:rsidR="00523D45">
              <w:rPr>
                <w:noProof/>
                <w:webHidden/>
              </w:rPr>
              <w:fldChar w:fldCharType="begin"/>
            </w:r>
            <w:r w:rsidR="00523D45">
              <w:rPr>
                <w:noProof/>
                <w:webHidden/>
              </w:rPr>
              <w:instrText xml:space="preserve"> PAGEREF _Toc98415860 \h </w:instrText>
            </w:r>
            <w:r w:rsidR="00523D45">
              <w:rPr>
                <w:noProof/>
                <w:webHidden/>
              </w:rPr>
            </w:r>
            <w:r w:rsidR="00523D45">
              <w:rPr>
                <w:noProof/>
                <w:webHidden/>
              </w:rPr>
              <w:fldChar w:fldCharType="separate"/>
            </w:r>
            <w:r w:rsidR="00523D45">
              <w:rPr>
                <w:noProof/>
                <w:webHidden/>
              </w:rPr>
              <w:t>7</w:t>
            </w:r>
            <w:r w:rsidR="00523D45">
              <w:rPr>
                <w:noProof/>
                <w:webHidden/>
              </w:rPr>
              <w:fldChar w:fldCharType="end"/>
            </w:r>
          </w:hyperlink>
        </w:p>
        <w:p w14:paraId="275B9EE7" w14:textId="77777777" w:rsidR="00523D45" w:rsidRDefault="00FC09C2">
          <w:pPr>
            <w:pStyle w:val="TOC3"/>
            <w:tabs>
              <w:tab w:val="left" w:pos="1200"/>
            </w:tabs>
            <w:rPr>
              <w:rFonts w:asciiTheme="minorHAnsi" w:eastAsiaTheme="minorEastAsia" w:hAnsiTheme="minorHAnsi" w:cstheme="minorBidi"/>
              <w:i w:val="0"/>
              <w:iCs w:val="0"/>
              <w:noProof/>
              <w:sz w:val="22"/>
              <w:szCs w:val="22"/>
            </w:rPr>
          </w:pPr>
          <w:hyperlink w:anchor="_Toc98415861" w:history="1">
            <w:r w:rsidR="00523D45" w:rsidRPr="007D1437">
              <w:rPr>
                <w:rStyle w:val="Hyperlink"/>
                <w:noProof/>
                <w14:scene3d>
                  <w14:camera w14:prst="orthographicFront"/>
                  <w14:lightRig w14:rig="threePt" w14:dir="t">
                    <w14:rot w14:lat="0" w14:lon="0" w14:rev="0"/>
                  </w14:lightRig>
                </w14:scene3d>
              </w:rPr>
              <w:t>3.2.2.</w:t>
            </w:r>
            <w:r w:rsidR="00523D45">
              <w:rPr>
                <w:rFonts w:asciiTheme="minorHAnsi" w:eastAsiaTheme="minorEastAsia" w:hAnsiTheme="minorHAnsi" w:cstheme="minorBidi"/>
                <w:i w:val="0"/>
                <w:iCs w:val="0"/>
                <w:noProof/>
                <w:sz w:val="22"/>
                <w:szCs w:val="22"/>
              </w:rPr>
              <w:tab/>
            </w:r>
            <w:r w:rsidR="00523D45" w:rsidRPr="007D1437">
              <w:rPr>
                <w:rStyle w:val="Hyperlink"/>
                <w:noProof/>
              </w:rPr>
              <w:t>Gia hạn xử lý nhiệm vụ</w:t>
            </w:r>
            <w:r w:rsidR="00523D45">
              <w:rPr>
                <w:noProof/>
                <w:webHidden/>
              </w:rPr>
              <w:tab/>
            </w:r>
            <w:r w:rsidR="00523D45">
              <w:rPr>
                <w:noProof/>
                <w:webHidden/>
              </w:rPr>
              <w:fldChar w:fldCharType="begin"/>
            </w:r>
            <w:r w:rsidR="00523D45">
              <w:rPr>
                <w:noProof/>
                <w:webHidden/>
              </w:rPr>
              <w:instrText xml:space="preserve"> PAGEREF _Toc98415861 \h </w:instrText>
            </w:r>
            <w:r w:rsidR="00523D45">
              <w:rPr>
                <w:noProof/>
                <w:webHidden/>
              </w:rPr>
            </w:r>
            <w:r w:rsidR="00523D45">
              <w:rPr>
                <w:noProof/>
                <w:webHidden/>
              </w:rPr>
              <w:fldChar w:fldCharType="separate"/>
            </w:r>
            <w:r w:rsidR="00523D45">
              <w:rPr>
                <w:noProof/>
                <w:webHidden/>
              </w:rPr>
              <w:t>9</w:t>
            </w:r>
            <w:r w:rsidR="00523D45">
              <w:rPr>
                <w:noProof/>
                <w:webHidden/>
              </w:rPr>
              <w:fldChar w:fldCharType="end"/>
            </w:r>
          </w:hyperlink>
        </w:p>
        <w:p w14:paraId="00EBCBB4" w14:textId="77777777" w:rsidR="00523D45" w:rsidRDefault="00FC09C2">
          <w:pPr>
            <w:pStyle w:val="TOC3"/>
            <w:tabs>
              <w:tab w:val="left" w:pos="1200"/>
            </w:tabs>
            <w:rPr>
              <w:rFonts w:asciiTheme="minorHAnsi" w:eastAsiaTheme="minorEastAsia" w:hAnsiTheme="minorHAnsi" w:cstheme="minorBidi"/>
              <w:i w:val="0"/>
              <w:iCs w:val="0"/>
              <w:noProof/>
              <w:sz w:val="22"/>
              <w:szCs w:val="22"/>
            </w:rPr>
          </w:pPr>
          <w:hyperlink w:anchor="_Toc98415862" w:history="1">
            <w:r w:rsidR="00523D45" w:rsidRPr="007D1437">
              <w:rPr>
                <w:rStyle w:val="Hyperlink"/>
                <w:noProof/>
                <w14:scene3d>
                  <w14:camera w14:prst="orthographicFront"/>
                  <w14:lightRig w14:rig="threePt" w14:dir="t">
                    <w14:rot w14:lat="0" w14:lon="0" w14:rev="0"/>
                  </w14:lightRig>
                </w14:scene3d>
              </w:rPr>
              <w:t>3.2.3.</w:t>
            </w:r>
            <w:r w:rsidR="00523D45">
              <w:rPr>
                <w:rFonts w:asciiTheme="minorHAnsi" w:eastAsiaTheme="minorEastAsia" w:hAnsiTheme="minorHAnsi" w:cstheme="minorBidi"/>
                <w:i w:val="0"/>
                <w:iCs w:val="0"/>
                <w:noProof/>
                <w:sz w:val="22"/>
                <w:szCs w:val="22"/>
              </w:rPr>
              <w:tab/>
            </w:r>
            <w:r w:rsidR="00523D45" w:rsidRPr="007D1437">
              <w:rPr>
                <w:rStyle w:val="Hyperlink"/>
                <w:noProof/>
              </w:rPr>
              <w:t>Trả lại nhiệm vụ</w:t>
            </w:r>
            <w:r w:rsidR="00523D45">
              <w:rPr>
                <w:noProof/>
                <w:webHidden/>
              </w:rPr>
              <w:tab/>
            </w:r>
            <w:r w:rsidR="00523D45">
              <w:rPr>
                <w:noProof/>
                <w:webHidden/>
              </w:rPr>
              <w:fldChar w:fldCharType="begin"/>
            </w:r>
            <w:r w:rsidR="00523D45">
              <w:rPr>
                <w:noProof/>
                <w:webHidden/>
              </w:rPr>
              <w:instrText xml:space="preserve"> PAGEREF _Toc98415862 \h </w:instrText>
            </w:r>
            <w:r w:rsidR="00523D45">
              <w:rPr>
                <w:noProof/>
                <w:webHidden/>
              </w:rPr>
            </w:r>
            <w:r w:rsidR="00523D45">
              <w:rPr>
                <w:noProof/>
                <w:webHidden/>
              </w:rPr>
              <w:fldChar w:fldCharType="separate"/>
            </w:r>
            <w:r w:rsidR="00523D45">
              <w:rPr>
                <w:noProof/>
                <w:webHidden/>
              </w:rPr>
              <w:t>11</w:t>
            </w:r>
            <w:r w:rsidR="00523D45">
              <w:rPr>
                <w:noProof/>
                <w:webHidden/>
              </w:rPr>
              <w:fldChar w:fldCharType="end"/>
            </w:r>
          </w:hyperlink>
        </w:p>
        <w:p w14:paraId="70F26C50" w14:textId="77777777" w:rsidR="00523D45" w:rsidRDefault="00FC09C2">
          <w:pPr>
            <w:pStyle w:val="TOC2"/>
            <w:rPr>
              <w:rFonts w:asciiTheme="minorHAnsi" w:eastAsiaTheme="minorEastAsia" w:hAnsiTheme="minorHAnsi" w:cstheme="minorBidi"/>
              <w:sz w:val="22"/>
              <w:szCs w:val="22"/>
            </w:rPr>
          </w:pPr>
          <w:hyperlink w:anchor="_Toc98415863" w:history="1">
            <w:r w:rsidR="00523D45" w:rsidRPr="007D1437">
              <w:rPr>
                <w:rStyle w:val="Hyperlink"/>
              </w:rPr>
              <w:t>3.3.</w:t>
            </w:r>
            <w:r w:rsidR="00523D45">
              <w:rPr>
                <w:rFonts w:asciiTheme="minorHAnsi" w:eastAsiaTheme="minorEastAsia" w:hAnsiTheme="minorHAnsi" w:cstheme="minorBidi"/>
                <w:sz w:val="22"/>
                <w:szCs w:val="22"/>
              </w:rPr>
              <w:tab/>
            </w:r>
            <w:r w:rsidR="00523D45" w:rsidRPr="007D1437">
              <w:rPr>
                <w:rStyle w:val="Hyperlink"/>
              </w:rPr>
              <w:t>Nhiệm vụ chuyên viên giao đơn vị, chuyên viên khác</w:t>
            </w:r>
            <w:r w:rsidR="00523D45">
              <w:rPr>
                <w:webHidden/>
              </w:rPr>
              <w:tab/>
            </w:r>
            <w:r w:rsidR="00523D45">
              <w:rPr>
                <w:webHidden/>
              </w:rPr>
              <w:fldChar w:fldCharType="begin"/>
            </w:r>
            <w:r w:rsidR="00523D45">
              <w:rPr>
                <w:webHidden/>
              </w:rPr>
              <w:instrText xml:space="preserve"> PAGEREF _Toc98415863 \h </w:instrText>
            </w:r>
            <w:r w:rsidR="00523D45">
              <w:rPr>
                <w:webHidden/>
              </w:rPr>
            </w:r>
            <w:r w:rsidR="00523D45">
              <w:rPr>
                <w:webHidden/>
              </w:rPr>
              <w:fldChar w:fldCharType="separate"/>
            </w:r>
            <w:r w:rsidR="00523D45">
              <w:rPr>
                <w:webHidden/>
              </w:rPr>
              <w:t>11</w:t>
            </w:r>
            <w:r w:rsidR="00523D45">
              <w:rPr>
                <w:webHidden/>
              </w:rPr>
              <w:fldChar w:fldCharType="end"/>
            </w:r>
          </w:hyperlink>
        </w:p>
        <w:p w14:paraId="1F32348C" w14:textId="77777777" w:rsidR="00523D45" w:rsidRDefault="00FC09C2">
          <w:pPr>
            <w:pStyle w:val="TOC3"/>
            <w:tabs>
              <w:tab w:val="left" w:pos="1200"/>
            </w:tabs>
            <w:rPr>
              <w:rFonts w:asciiTheme="minorHAnsi" w:eastAsiaTheme="minorEastAsia" w:hAnsiTheme="minorHAnsi" w:cstheme="minorBidi"/>
              <w:i w:val="0"/>
              <w:iCs w:val="0"/>
              <w:noProof/>
              <w:sz w:val="22"/>
              <w:szCs w:val="22"/>
            </w:rPr>
          </w:pPr>
          <w:hyperlink w:anchor="_Toc98415864" w:history="1">
            <w:r w:rsidR="00523D45" w:rsidRPr="007D1437">
              <w:rPr>
                <w:rStyle w:val="Hyperlink"/>
                <w:noProof/>
                <w14:scene3d>
                  <w14:camera w14:prst="orthographicFront"/>
                  <w14:lightRig w14:rig="threePt" w14:dir="t">
                    <w14:rot w14:lat="0" w14:lon="0" w14:rev="0"/>
                  </w14:lightRig>
                </w14:scene3d>
              </w:rPr>
              <w:t>3.3.1.</w:t>
            </w:r>
            <w:r w:rsidR="00523D45">
              <w:rPr>
                <w:rFonts w:asciiTheme="minorHAnsi" w:eastAsiaTheme="minorEastAsia" w:hAnsiTheme="minorHAnsi" w:cstheme="minorBidi"/>
                <w:i w:val="0"/>
                <w:iCs w:val="0"/>
                <w:noProof/>
                <w:sz w:val="22"/>
                <w:szCs w:val="22"/>
              </w:rPr>
              <w:tab/>
            </w:r>
            <w:r w:rsidR="00523D45" w:rsidRPr="007D1437">
              <w:rPr>
                <w:rStyle w:val="Hyperlink"/>
                <w:noProof/>
              </w:rPr>
              <w:t>Gia hạn xử lý nhiệm vụ</w:t>
            </w:r>
            <w:r w:rsidR="00523D45">
              <w:rPr>
                <w:noProof/>
                <w:webHidden/>
              </w:rPr>
              <w:tab/>
            </w:r>
            <w:r w:rsidR="00523D45">
              <w:rPr>
                <w:noProof/>
                <w:webHidden/>
              </w:rPr>
              <w:fldChar w:fldCharType="begin"/>
            </w:r>
            <w:r w:rsidR="00523D45">
              <w:rPr>
                <w:noProof/>
                <w:webHidden/>
              </w:rPr>
              <w:instrText xml:space="preserve"> PAGEREF _Toc98415864 \h </w:instrText>
            </w:r>
            <w:r w:rsidR="00523D45">
              <w:rPr>
                <w:noProof/>
                <w:webHidden/>
              </w:rPr>
            </w:r>
            <w:r w:rsidR="00523D45">
              <w:rPr>
                <w:noProof/>
                <w:webHidden/>
              </w:rPr>
              <w:fldChar w:fldCharType="separate"/>
            </w:r>
            <w:r w:rsidR="00523D45">
              <w:rPr>
                <w:noProof/>
                <w:webHidden/>
              </w:rPr>
              <w:t>11</w:t>
            </w:r>
            <w:r w:rsidR="00523D45">
              <w:rPr>
                <w:noProof/>
                <w:webHidden/>
              </w:rPr>
              <w:fldChar w:fldCharType="end"/>
            </w:r>
          </w:hyperlink>
        </w:p>
        <w:p w14:paraId="6416AB0F" w14:textId="77777777" w:rsidR="00523D45" w:rsidRDefault="00FC09C2">
          <w:pPr>
            <w:pStyle w:val="TOC3"/>
            <w:tabs>
              <w:tab w:val="left" w:pos="1200"/>
            </w:tabs>
            <w:rPr>
              <w:rFonts w:asciiTheme="minorHAnsi" w:eastAsiaTheme="minorEastAsia" w:hAnsiTheme="minorHAnsi" w:cstheme="minorBidi"/>
              <w:i w:val="0"/>
              <w:iCs w:val="0"/>
              <w:noProof/>
              <w:sz w:val="22"/>
              <w:szCs w:val="22"/>
            </w:rPr>
          </w:pPr>
          <w:hyperlink w:anchor="_Toc98415865" w:history="1">
            <w:r w:rsidR="00523D45" w:rsidRPr="007D1437">
              <w:rPr>
                <w:rStyle w:val="Hyperlink"/>
                <w:noProof/>
                <w14:scene3d>
                  <w14:camera w14:prst="orthographicFront"/>
                  <w14:lightRig w14:rig="threePt" w14:dir="t">
                    <w14:rot w14:lat="0" w14:lon="0" w14:rev="0"/>
                  </w14:lightRig>
                </w14:scene3d>
              </w:rPr>
              <w:t>3.3.2.</w:t>
            </w:r>
            <w:r w:rsidR="00523D45">
              <w:rPr>
                <w:rFonts w:asciiTheme="minorHAnsi" w:eastAsiaTheme="minorEastAsia" w:hAnsiTheme="minorHAnsi" w:cstheme="minorBidi"/>
                <w:i w:val="0"/>
                <w:iCs w:val="0"/>
                <w:noProof/>
                <w:sz w:val="22"/>
                <w:szCs w:val="22"/>
              </w:rPr>
              <w:tab/>
            </w:r>
            <w:r w:rsidR="00523D45" w:rsidRPr="007D1437">
              <w:rPr>
                <w:rStyle w:val="Hyperlink"/>
                <w:noProof/>
              </w:rPr>
              <w:t>Tìm kiếm nhiệm vụ</w:t>
            </w:r>
            <w:r w:rsidR="00523D45">
              <w:rPr>
                <w:noProof/>
                <w:webHidden/>
              </w:rPr>
              <w:tab/>
            </w:r>
            <w:r w:rsidR="00523D45">
              <w:rPr>
                <w:noProof/>
                <w:webHidden/>
              </w:rPr>
              <w:fldChar w:fldCharType="begin"/>
            </w:r>
            <w:r w:rsidR="00523D45">
              <w:rPr>
                <w:noProof/>
                <w:webHidden/>
              </w:rPr>
              <w:instrText xml:space="preserve"> PAGEREF _Toc98415865 \h </w:instrText>
            </w:r>
            <w:r w:rsidR="00523D45">
              <w:rPr>
                <w:noProof/>
                <w:webHidden/>
              </w:rPr>
            </w:r>
            <w:r w:rsidR="00523D45">
              <w:rPr>
                <w:noProof/>
                <w:webHidden/>
              </w:rPr>
              <w:fldChar w:fldCharType="separate"/>
            </w:r>
            <w:r w:rsidR="00523D45">
              <w:rPr>
                <w:noProof/>
                <w:webHidden/>
              </w:rPr>
              <w:t>13</w:t>
            </w:r>
            <w:r w:rsidR="00523D45">
              <w:rPr>
                <w:noProof/>
                <w:webHidden/>
              </w:rPr>
              <w:fldChar w:fldCharType="end"/>
            </w:r>
          </w:hyperlink>
        </w:p>
        <w:p w14:paraId="54AD543C" w14:textId="77777777" w:rsidR="00523D45" w:rsidRDefault="00FC09C2">
          <w:pPr>
            <w:pStyle w:val="TOC2"/>
            <w:rPr>
              <w:rFonts w:asciiTheme="minorHAnsi" w:eastAsiaTheme="minorEastAsia" w:hAnsiTheme="minorHAnsi" w:cstheme="minorBidi"/>
              <w:sz w:val="22"/>
              <w:szCs w:val="22"/>
            </w:rPr>
          </w:pPr>
          <w:hyperlink w:anchor="_Toc98415866" w:history="1">
            <w:r w:rsidR="00523D45" w:rsidRPr="007D1437">
              <w:rPr>
                <w:rStyle w:val="Hyperlink"/>
              </w:rPr>
              <w:t>3.4.</w:t>
            </w:r>
            <w:r w:rsidR="00523D45">
              <w:rPr>
                <w:rFonts w:asciiTheme="minorHAnsi" w:eastAsiaTheme="minorEastAsia" w:hAnsiTheme="minorHAnsi" w:cstheme="minorBidi"/>
                <w:sz w:val="22"/>
                <w:szCs w:val="22"/>
              </w:rPr>
              <w:tab/>
            </w:r>
            <w:r w:rsidR="00523D45" w:rsidRPr="007D1437">
              <w:rPr>
                <w:rStyle w:val="Hyperlink"/>
              </w:rPr>
              <w:t>Báo cáo thống kê</w:t>
            </w:r>
            <w:r w:rsidR="00523D45">
              <w:rPr>
                <w:webHidden/>
              </w:rPr>
              <w:tab/>
            </w:r>
            <w:r w:rsidR="00523D45">
              <w:rPr>
                <w:webHidden/>
              </w:rPr>
              <w:fldChar w:fldCharType="begin"/>
            </w:r>
            <w:r w:rsidR="00523D45">
              <w:rPr>
                <w:webHidden/>
              </w:rPr>
              <w:instrText xml:space="preserve"> PAGEREF _Toc98415866 \h </w:instrText>
            </w:r>
            <w:r w:rsidR="00523D45">
              <w:rPr>
                <w:webHidden/>
              </w:rPr>
            </w:r>
            <w:r w:rsidR="00523D45">
              <w:rPr>
                <w:webHidden/>
              </w:rPr>
              <w:fldChar w:fldCharType="separate"/>
            </w:r>
            <w:r w:rsidR="00523D45">
              <w:rPr>
                <w:webHidden/>
              </w:rPr>
              <w:t>15</w:t>
            </w:r>
            <w:r w:rsidR="00523D45">
              <w:rPr>
                <w:webHidden/>
              </w:rPr>
              <w:fldChar w:fldCharType="end"/>
            </w:r>
          </w:hyperlink>
        </w:p>
        <w:p w14:paraId="18857052" w14:textId="77777777" w:rsidR="00523D45" w:rsidRDefault="00FC09C2">
          <w:pPr>
            <w:pStyle w:val="TOC3"/>
            <w:tabs>
              <w:tab w:val="left" w:pos="1200"/>
            </w:tabs>
            <w:rPr>
              <w:rFonts w:asciiTheme="minorHAnsi" w:eastAsiaTheme="minorEastAsia" w:hAnsiTheme="minorHAnsi" w:cstheme="minorBidi"/>
              <w:i w:val="0"/>
              <w:iCs w:val="0"/>
              <w:noProof/>
              <w:sz w:val="22"/>
              <w:szCs w:val="22"/>
            </w:rPr>
          </w:pPr>
          <w:hyperlink w:anchor="_Toc98415867" w:history="1">
            <w:r w:rsidR="00523D45" w:rsidRPr="007D1437">
              <w:rPr>
                <w:rStyle w:val="Hyperlink"/>
                <w:noProof/>
                <w14:scene3d>
                  <w14:camera w14:prst="orthographicFront"/>
                  <w14:lightRig w14:rig="threePt" w14:dir="t">
                    <w14:rot w14:lat="0" w14:lon="0" w14:rev="0"/>
                  </w14:lightRig>
                </w14:scene3d>
              </w:rPr>
              <w:t>3.4.1.</w:t>
            </w:r>
            <w:r w:rsidR="00523D45">
              <w:rPr>
                <w:rFonts w:asciiTheme="minorHAnsi" w:eastAsiaTheme="minorEastAsia" w:hAnsiTheme="minorHAnsi" w:cstheme="minorBidi"/>
                <w:i w:val="0"/>
                <w:iCs w:val="0"/>
                <w:noProof/>
                <w:sz w:val="22"/>
                <w:szCs w:val="22"/>
              </w:rPr>
              <w:tab/>
            </w:r>
            <w:r w:rsidR="00523D45" w:rsidRPr="007D1437">
              <w:rPr>
                <w:rStyle w:val="Hyperlink"/>
                <w:noProof/>
              </w:rPr>
              <w:t>3.5.1. Báo cáo Văn bản phát hành</w:t>
            </w:r>
            <w:r w:rsidR="00523D45">
              <w:rPr>
                <w:noProof/>
                <w:webHidden/>
              </w:rPr>
              <w:tab/>
            </w:r>
            <w:r w:rsidR="00523D45">
              <w:rPr>
                <w:noProof/>
                <w:webHidden/>
              </w:rPr>
              <w:fldChar w:fldCharType="begin"/>
            </w:r>
            <w:r w:rsidR="00523D45">
              <w:rPr>
                <w:noProof/>
                <w:webHidden/>
              </w:rPr>
              <w:instrText xml:space="preserve"> PAGEREF _Toc98415867 \h </w:instrText>
            </w:r>
            <w:r w:rsidR="00523D45">
              <w:rPr>
                <w:noProof/>
                <w:webHidden/>
              </w:rPr>
            </w:r>
            <w:r w:rsidR="00523D45">
              <w:rPr>
                <w:noProof/>
                <w:webHidden/>
              </w:rPr>
              <w:fldChar w:fldCharType="separate"/>
            </w:r>
            <w:r w:rsidR="00523D45">
              <w:rPr>
                <w:noProof/>
                <w:webHidden/>
              </w:rPr>
              <w:t>15</w:t>
            </w:r>
            <w:r w:rsidR="00523D45">
              <w:rPr>
                <w:noProof/>
                <w:webHidden/>
              </w:rPr>
              <w:fldChar w:fldCharType="end"/>
            </w:r>
          </w:hyperlink>
        </w:p>
        <w:p w14:paraId="5232AA31" w14:textId="77777777" w:rsidR="00523D45" w:rsidRDefault="00FC09C2">
          <w:pPr>
            <w:pStyle w:val="TOC4"/>
            <w:rPr>
              <w:rFonts w:asciiTheme="minorHAnsi" w:eastAsiaTheme="minorEastAsia" w:hAnsiTheme="minorHAnsi" w:cstheme="minorBidi"/>
              <w:noProof/>
              <w:sz w:val="22"/>
              <w:szCs w:val="22"/>
            </w:rPr>
          </w:pPr>
          <w:hyperlink w:anchor="_Toc98415868" w:history="1">
            <w:r w:rsidR="00523D45" w:rsidRPr="007D1437">
              <w:rPr>
                <w:rStyle w:val="Hyperlink"/>
                <w:rFonts w:cs="Times New Roman"/>
                <w:noProof/>
              </w:rPr>
              <w:t>3.5.1.1. Chi tiết VBPH</w:t>
            </w:r>
            <w:r w:rsidR="00523D45">
              <w:rPr>
                <w:noProof/>
                <w:webHidden/>
              </w:rPr>
              <w:tab/>
            </w:r>
            <w:r w:rsidR="00523D45">
              <w:rPr>
                <w:noProof/>
                <w:webHidden/>
              </w:rPr>
              <w:fldChar w:fldCharType="begin"/>
            </w:r>
            <w:r w:rsidR="00523D45">
              <w:rPr>
                <w:noProof/>
                <w:webHidden/>
              </w:rPr>
              <w:instrText xml:space="preserve"> PAGEREF _Toc98415868 \h </w:instrText>
            </w:r>
            <w:r w:rsidR="00523D45">
              <w:rPr>
                <w:noProof/>
                <w:webHidden/>
              </w:rPr>
            </w:r>
            <w:r w:rsidR="00523D45">
              <w:rPr>
                <w:noProof/>
                <w:webHidden/>
              </w:rPr>
              <w:fldChar w:fldCharType="separate"/>
            </w:r>
            <w:r w:rsidR="00523D45">
              <w:rPr>
                <w:noProof/>
                <w:webHidden/>
              </w:rPr>
              <w:t>15</w:t>
            </w:r>
            <w:r w:rsidR="00523D45">
              <w:rPr>
                <w:noProof/>
                <w:webHidden/>
              </w:rPr>
              <w:fldChar w:fldCharType="end"/>
            </w:r>
          </w:hyperlink>
        </w:p>
        <w:p w14:paraId="7CB800AD" w14:textId="77777777" w:rsidR="00523D45" w:rsidRDefault="00FC09C2">
          <w:pPr>
            <w:pStyle w:val="TOC4"/>
            <w:rPr>
              <w:rFonts w:asciiTheme="minorHAnsi" w:eastAsiaTheme="minorEastAsia" w:hAnsiTheme="minorHAnsi" w:cstheme="minorBidi"/>
              <w:noProof/>
              <w:sz w:val="22"/>
              <w:szCs w:val="22"/>
            </w:rPr>
          </w:pPr>
          <w:hyperlink w:anchor="_Toc98415869" w:history="1">
            <w:r w:rsidR="00523D45" w:rsidRPr="007D1437">
              <w:rPr>
                <w:rStyle w:val="Hyperlink"/>
                <w:rFonts w:cs="Times New Roman"/>
                <w:noProof/>
              </w:rPr>
              <w:t>3.5.1.2. Tổng hợp VBPH</w:t>
            </w:r>
            <w:r w:rsidR="00523D45">
              <w:rPr>
                <w:noProof/>
                <w:webHidden/>
              </w:rPr>
              <w:tab/>
            </w:r>
            <w:r w:rsidR="00523D45">
              <w:rPr>
                <w:noProof/>
                <w:webHidden/>
              </w:rPr>
              <w:fldChar w:fldCharType="begin"/>
            </w:r>
            <w:r w:rsidR="00523D45">
              <w:rPr>
                <w:noProof/>
                <w:webHidden/>
              </w:rPr>
              <w:instrText xml:space="preserve"> PAGEREF _Toc98415869 \h </w:instrText>
            </w:r>
            <w:r w:rsidR="00523D45">
              <w:rPr>
                <w:noProof/>
                <w:webHidden/>
              </w:rPr>
            </w:r>
            <w:r w:rsidR="00523D45">
              <w:rPr>
                <w:noProof/>
                <w:webHidden/>
              </w:rPr>
              <w:fldChar w:fldCharType="separate"/>
            </w:r>
            <w:r w:rsidR="00523D45">
              <w:rPr>
                <w:noProof/>
                <w:webHidden/>
              </w:rPr>
              <w:t>15</w:t>
            </w:r>
            <w:r w:rsidR="00523D45">
              <w:rPr>
                <w:noProof/>
                <w:webHidden/>
              </w:rPr>
              <w:fldChar w:fldCharType="end"/>
            </w:r>
          </w:hyperlink>
        </w:p>
        <w:p w14:paraId="39FED5BF" w14:textId="77777777" w:rsidR="00523D45" w:rsidRDefault="00FC09C2">
          <w:pPr>
            <w:pStyle w:val="TOC3"/>
            <w:tabs>
              <w:tab w:val="left" w:pos="1200"/>
            </w:tabs>
            <w:rPr>
              <w:rFonts w:asciiTheme="minorHAnsi" w:eastAsiaTheme="minorEastAsia" w:hAnsiTheme="minorHAnsi" w:cstheme="minorBidi"/>
              <w:i w:val="0"/>
              <w:iCs w:val="0"/>
              <w:noProof/>
              <w:sz w:val="22"/>
              <w:szCs w:val="22"/>
            </w:rPr>
          </w:pPr>
          <w:hyperlink w:anchor="_Toc98415870" w:history="1">
            <w:r w:rsidR="00523D45" w:rsidRPr="007D1437">
              <w:rPr>
                <w:rStyle w:val="Hyperlink"/>
                <w:noProof/>
                <w14:scene3d>
                  <w14:camera w14:prst="orthographicFront"/>
                  <w14:lightRig w14:rig="threePt" w14:dir="t">
                    <w14:rot w14:lat="0" w14:lon="0" w14:rev="0"/>
                  </w14:lightRig>
                </w14:scene3d>
              </w:rPr>
              <w:t>3.4.2.</w:t>
            </w:r>
            <w:r w:rsidR="00523D45">
              <w:rPr>
                <w:rFonts w:asciiTheme="minorHAnsi" w:eastAsiaTheme="minorEastAsia" w:hAnsiTheme="minorHAnsi" w:cstheme="minorBidi"/>
                <w:i w:val="0"/>
                <w:iCs w:val="0"/>
                <w:noProof/>
                <w:sz w:val="22"/>
                <w:szCs w:val="22"/>
              </w:rPr>
              <w:tab/>
            </w:r>
            <w:r w:rsidR="00523D45" w:rsidRPr="007D1437">
              <w:rPr>
                <w:rStyle w:val="Hyperlink"/>
                <w:noProof/>
              </w:rPr>
              <w:t>3.5.2. Báo cáo nhiệm vụ</w:t>
            </w:r>
            <w:r w:rsidR="00523D45">
              <w:rPr>
                <w:noProof/>
                <w:webHidden/>
              </w:rPr>
              <w:tab/>
            </w:r>
            <w:r w:rsidR="00523D45">
              <w:rPr>
                <w:noProof/>
                <w:webHidden/>
              </w:rPr>
              <w:fldChar w:fldCharType="begin"/>
            </w:r>
            <w:r w:rsidR="00523D45">
              <w:rPr>
                <w:noProof/>
                <w:webHidden/>
              </w:rPr>
              <w:instrText xml:space="preserve"> PAGEREF _Toc98415870 \h </w:instrText>
            </w:r>
            <w:r w:rsidR="00523D45">
              <w:rPr>
                <w:noProof/>
                <w:webHidden/>
              </w:rPr>
            </w:r>
            <w:r w:rsidR="00523D45">
              <w:rPr>
                <w:noProof/>
                <w:webHidden/>
              </w:rPr>
              <w:fldChar w:fldCharType="separate"/>
            </w:r>
            <w:r w:rsidR="00523D45">
              <w:rPr>
                <w:noProof/>
                <w:webHidden/>
              </w:rPr>
              <w:t>16</w:t>
            </w:r>
            <w:r w:rsidR="00523D45">
              <w:rPr>
                <w:noProof/>
                <w:webHidden/>
              </w:rPr>
              <w:fldChar w:fldCharType="end"/>
            </w:r>
          </w:hyperlink>
        </w:p>
        <w:p w14:paraId="005AE59E" w14:textId="77777777" w:rsidR="00523D45" w:rsidRDefault="00FC09C2">
          <w:pPr>
            <w:pStyle w:val="TOC4"/>
            <w:rPr>
              <w:rFonts w:asciiTheme="minorHAnsi" w:eastAsiaTheme="minorEastAsia" w:hAnsiTheme="minorHAnsi" w:cstheme="minorBidi"/>
              <w:noProof/>
              <w:sz w:val="22"/>
              <w:szCs w:val="22"/>
            </w:rPr>
          </w:pPr>
          <w:hyperlink w:anchor="_Toc98415871" w:history="1">
            <w:r w:rsidR="00523D45" w:rsidRPr="007D1437">
              <w:rPr>
                <w:rStyle w:val="Hyperlink"/>
                <w:rFonts w:cs="Times New Roman"/>
                <w:noProof/>
              </w:rPr>
              <w:t>3.5.2.1. Nhiệm vụ, công việc giao</w:t>
            </w:r>
            <w:r w:rsidR="00523D45">
              <w:rPr>
                <w:noProof/>
                <w:webHidden/>
              </w:rPr>
              <w:tab/>
            </w:r>
            <w:r w:rsidR="00523D45">
              <w:rPr>
                <w:noProof/>
                <w:webHidden/>
              </w:rPr>
              <w:fldChar w:fldCharType="begin"/>
            </w:r>
            <w:r w:rsidR="00523D45">
              <w:rPr>
                <w:noProof/>
                <w:webHidden/>
              </w:rPr>
              <w:instrText xml:space="preserve"> PAGEREF _Toc98415871 \h </w:instrText>
            </w:r>
            <w:r w:rsidR="00523D45">
              <w:rPr>
                <w:noProof/>
                <w:webHidden/>
              </w:rPr>
            </w:r>
            <w:r w:rsidR="00523D45">
              <w:rPr>
                <w:noProof/>
                <w:webHidden/>
              </w:rPr>
              <w:fldChar w:fldCharType="separate"/>
            </w:r>
            <w:r w:rsidR="00523D45">
              <w:rPr>
                <w:noProof/>
                <w:webHidden/>
              </w:rPr>
              <w:t>16</w:t>
            </w:r>
            <w:r w:rsidR="00523D45">
              <w:rPr>
                <w:noProof/>
                <w:webHidden/>
              </w:rPr>
              <w:fldChar w:fldCharType="end"/>
            </w:r>
          </w:hyperlink>
        </w:p>
        <w:p w14:paraId="3A27A116" w14:textId="77777777" w:rsidR="00523D45" w:rsidRDefault="00FC09C2">
          <w:pPr>
            <w:pStyle w:val="TOC4"/>
            <w:rPr>
              <w:rFonts w:asciiTheme="minorHAnsi" w:eastAsiaTheme="minorEastAsia" w:hAnsiTheme="minorHAnsi" w:cstheme="minorBidi"/>
              <w:noProof/>
              <w:sz w:val="22"/>
              <w:szCs w:val="22"/>
            </w:rPr>
          </w:pPr>
          <w:hyperlink w:anchor="_Toc98415872" w:history="1">
            <w:r w:rsidR="00523D45" w:rsidRPr="007D1437">
              <w:rPr>
                <w:rStyle w:val="Hyperlink"/>
                <w:rFonts w:cs="Times New Roman"/>
                <w:noProof/>
              </w:rPr>
              <w:t>3.5.2.2. Tổng hợp nhiệm vụ giao</w:t>
            </w:r>
            <w:r w:rsidR="00523D45">
              <w:rPr>
                <w:noProof/>
                <w:webHidden/>
              </w:rPr>
              <w:tab/>
            </w:r>
            <w:r w:rsidR="00523D45">
              <w:rPr>
                <w:noProof/>
                <w:webHidden/>
              </w:rPr>
              <w:fldChar w:fldCharType="begin"/>
            </w:r>
            <w:r w:rsidR="00523D45">
              <w:rPr>
                <w:noProof/>
                <w:webHidden/>
              </w:rPr>
              <w:instrText xml:space="preserve"> PAGEREF _Toc98415872 \h </w:instrText>
            </w:r>
            <w:r w:rsidR="00523D45">
              <w:rPr>
                <w:noProof/>
                <w:webHidden/>
              </w:rPr>
            </w:r>
            <w:r w:rsidR="00523D45">
              <w:rPr>
                <w:noProof/>
                <w:webHidden/>
              </w:rPr>
              <w:fldChar w:fldCharType="separate"/>
            </w:r>
            <w:r w:rsidR="00523D45">
              <w:rPr>
                <w:noProof/>
                <w:webHidden/>
              </w:rPr>
              <w:t>17</w:t>
            </w:r>
            <w:r w:rsidR="00523D45">
              <w:rPr>
                <w:noProof/>
                <w:webHidden/>
              </w:rPr>
              <w:fldChar w:fldCharType="end"/>
            </w:r>
          </w:hyperlink>
        </w:p>
        <w:p w14:paraId="1D5B95CC" w14:textId="77777777" w:rsidR="00523D45" w:rsidRDefault="00FC09C2">
          <w:pPr>
            <w:pStyle w:val="TOC4"/>
            <w:rPr>
              <w:rFonts w:asciiTheme="minorHAnsi" w:eastAsiaTheme="minorEastAsia" w:hAnsiTheme="minorHAnsi" w:cstheme="minorBidi"/>
              <w:noProof/>
              <w:sz w:val="22"/>
              <w:szCs w:val="22"/>
            </w:rPr>
          </w:pPr>
          <w:hyperlink w:anchor="_Toc98415873" w:history="1">
            <w:r w:rsidR="00523D45" w:rsidRPr="007D1437">
              <w:rPr>
                <w:rStyle w:val="Hyperlink"/>
                <w:rFonts w:cs="Times New Roman"/>
                <w:noProof/>
              </w:rPr>
              <w:t>3.5.2.3. Nhiệm vụ, công việc theo dõi</w:t>
            </w:r>
            <w:r w:rsidR="00523D45">
              <w:rPr>
                <w:noProof/>
                <w:webHidden/>
              </w:rPr>
              <w:tab/>
            </w:r>
            <w:r w:rsidR="00523D45">
              <w:rPr>
                <w:noProof/>
                <w:webHidden/>
              </w:rPr>
              <w:fldChar w:fldCharType="begin"/>
            </w:r>
            <w:r w:rsidR="00523D45">
              <w:rPr>
                <w:noProof/>
                <w:webHidden/>
              </w:rPr>
              <w:instrText xml:space="preserve"> PAGEREF _Toc98415873 \h </w:instrText>
            </w:r>
            <w:r w:rsidR="00523D45">
              <w:rPr>
                <w:noProof/>
                <w:webHidden/>
              </w:rPr>
            </w:r>
            <w:r w:rsidR="00523D45">
              <w:rPr>
                <w:noProof/>
                <w:webHidden/>
              </w:rPr>
              <w:fldChar w:fldCharType="separate"/>
            </w:r>
            <w:r w:rsidR="00523D45">
              <w:rPr>
                <w:noProof/>
                <w:webHidden/>
              </w:rPr>
              <w:t>18</w:t>
            </w:r>
            <w:r w:rsidR="00523D45">
              <w:rPr>
                <w:noProof/>
                <w:webHidden/>
              </w:rPr>
              <w:fldChar w:fldCharType="end"/>
            </w:r>
          </w:hyperlink>
        </w:p>
        <w:p w14:paraId="5D8E7BF0" w14:textId="77777777" w:rsidR="00523D45" w:rsidRDefault="00FC09C2">
          <w:pPr>
            <w:pStyle w:val="TOC4"/>
            <w:rPr>
              <w:rFonts w:asciiTheme="minorHAnsi" w:eastAsiaTheme="minorEastAsia" w:hAnsiTheme="minorHAnsi" w:cstheme="minorBidi"/>
              <w:noProof/>
              <w:sz w:val="22"/>
              <w:szCs w:val="22"/>
            </w:rPr>
          </w:pPr>
          <w:hyperlink w:anchor="_Toc98415874" w:history="1">
            <w:r w:rsidR="00523D45" w:rsidRPr="007D1437">
              <w:rPr>
                <w:rStyle w:val="Hyperlink"/>
                <w:rFonts w:cs="Times New Roman"/>
                <w:noProof/>
              </w:rPr>
              <w:t>3.5.2.4. Kết quả theo dõi</w:t>
            </w:r>
            <w:r w:rsidR="00523D45">
              <w:rPr>
                <w:noProof/>
                <w:webHidden/>
              </w:rPr>
              <w:tab/>
            </w:r>
            <w:r w:rsidR="00523D45">
              <w:rPr>
                <w:noProof/>
                <w:webHidden/>
              </w:rPr>
              <w:fldChar w:fldCharType="begin"/>
            </w:r>
            <w:r w:rsidR="00523D45">
              <w:rPr>
                <w:noProof/>
                <w:webHidden/>
              </w:rPr>
              <w:instrText xml:space="preserve"> PAGEREF _Toc98415874 \h </w:instrText>
            </w:r>
            <w:r w:rsidR="00523D45">
              <w:rPr>
                <w:noProof/>
                <w:webHidden/>
              </w:rPr>
            </w:r>
            <w:r w:rsidR="00523D45">
              <w:rPr>
                <w:noProof/>
                <w:webHidden/>
              </w:rPr>
              <w:fldChar w:fldCharType="separate"/>
            </w:r>
            <w:r w:rsidR="00523D45">
              <w:rPr>
                <w:noProof/>
                <w:webHidden/>
              </w:rPr>
              <w:t>18</w:t>
            </w:r>
            <w:r w:rsidR="00523D45">
              <w:rPr>
                <w:noProof/>
                <w:webHidden/>
              </w:rPr>
              <w:fldChar w:fldCharType="end"/>
            </w:r>
          </w:hyperlink>
        </w:p>
        <w:p w14:paraId="3E35954E" w14:textId="77777777" w:rsidR="006A24E4" w:rsidRPr="006A24E4" w:rsidRDefault="006A24E4">
          <w:pPr>
            <w:rPr>
              <w:rFonts w:cs="Times New Roman"/>
              <w:sz w:val="26"/>
              <w:szCs w:val="26"/>
            </w:rPr>
          </w:pPr>
          <w:r w:rsidRPr="006A24E4">
            <w:rPr>
              <w:rFonts w:cs="Times New Roman"/>
              <w:b/>
              <w:bCs/>
              <w:caps/>
              <w:noProof/>
              <w:sz w:val="26"/>
              <w:szCs w:val="26"/>
            </w:rPr>
            <w:fldChar w:fldCharType="end"/>
          </w:r>
        </w:p>
      </w:sdtContent>
    </w:sdt>
    <w:p w14:paraId="28ADB97D" w14:textId="77777777" w:rsidR="00802D68" w:rsidRPr="006A24E4" w:rsidRDefault="00802D68" w:rsidP="000A132C">
      <w:pPr>
        <w:pStyle w:val="Heading1"/>
        <w:tabs>
          <w:tab w:val="clear" w:pos="360"/>
        </w:tabs>
        <w:spacing w:before="40" w:after="40" w:line="245" w:lineRule="auto"/>
        <w:rPr>
          <w:sz w:val="26"/>
          <w:szCs w:val="26"/>
        </w:rPr>
      </w:pPr>
      <w:bookmarkStart w:id="6" w:name="_Toc98415852"/>
      <w:r w:rsidRPr="006A24E4">
        <w:rPr>
          <w:sz w:val="26"/>
          <w:szCs w:val="26"/>
        </w:rPr>
        <w:lastRenderedPageBreak/>
        <w:t>GIỚI THIỆU</w:t>
      </w:r>
      <w:bookmarkEnd w:id="5"/>
      <w:bookmarkEnd w:id="4"/>
      <w:bookmarkEnd w:id="3"/>
      <w:bookmarkEnd w:id="6"/>
    </w:p>
    <w:p w14:paraId="2BB1B652" w14:textId="77777777" w:rsidR="00802D68" w:rsidRPr="006A24E4" w:rsidRDefault="00802D68" w:rsidP="0035185D">
      <w:pPr>
        <w:pStyle w:val="Heading2"/>
        <w:rPr>
          <w:sz w:val="26"/>
          <w:szCs w:val="26"/>
        </w:rPr>
      </w:pPr>
      <w:bookmarkStart w:id="7" w:name="_Toc342915868"/>
      <w:bookmarkStart w:id="8" w:name="_Toc342921033"/>
      <w:bookmarkStart w:id="9" w:name="_Toc533753887"/>
      <w:bookmarkStart w:id="10" w:name="_Toc98415853"/>
      <w:r w:rsidRPr="006A24E4">
        <w:rPr>
          <w:sz w:val="26"/>
          <w:szCs w:val="26"/>
        </w:rPr>
        <w:t xml:space="preserve">Mục đích và </w:t>
      </w:r>
      <w:r w:rsidR="0009709F">
        <w:rPr>
          <w:sz w:val="26"/>
          <w:szCs w:val="26"/>
        </w:rPr>
        <w:t>đối tượng sử dụng</w:t>
      </w:r>
      <w:r w:rsidRPr="006A24E4">
        <w:rPr>
          <w:sz w:val="26"/>
          <w:szCs w:val="26"/>
        </w:rPr>
        <w:t>:</w:t>
      </w:r>
      <w:bookmarkEnd w:id="7"/>
      <w:bookmarkEnd w:id="8"/>
      <w:bookmarkEnd w:id="9"/>
      <w:bookmarkEnd w:id="10"/>
    </w:p>
    <w:p w14:paraId="5BAC2D52" w14:textId="77777777" w:rsidR="001C1A26" w:rsidRPr="008F0593" w:rsidRDefault="001C1A26" w:rsidP="001C1A26">
      <w:pPr>
        <w:spacing w:line="312" w:lineRule="auto"/>
        <w:jc w:val="both"/>
        <w:rPr>
          <w:sz w:val="24"/>
        </w:rPr>
      </w:pPr>
      <w:r w:rsidRPr="008F0593">
        <w:rPr>
          <w:sz w:val="24"/>
        </w:rPr>
        <w:t xml:space="preserve">Tài liệu này được xây dựng nhằm hướng dẫn cho người dùng có vai </w:t>
      </w:r>
      <w:r w:rsidR="006F5D8D">
        <w:rPr>
          <w:sz w:val="24"/>
        </w:rPr>
        <w:t>là các Lãnh đạo Vụ/ C</w:t>
      </w:r>
      <w:r w:rsidR="008F33B1">
        <w:rPr>
          <w:sz w:val="24"/>
        </w:rPr>
        <w:t>ục của Văn phòng Chính phủ</w:t>
      </w:r>
      <w:r>
        <w:rPr>
          <w:sz w:val="24"/>
        </w:rPr>
        <w:t xml:space="preserve"> </w:t>
      </w:r>
      <w:r w:rsidRPr="008F0593">
        <w:rPr>
          <w:sz w:val="24"/>
        </w:rPr>
        <w:t xml:space="preserve">sử dụng </w:t>
      </w:r>
      <w:r>
        <w:rPr>
          <w:sz w:val="24"/>
        </w:rPr>
        <w:t>H</w:t>
      </w:r>
      <w:r w:rsidRPr="008F0593">
        <w:rPr>
          <w:sz w:val="24"/>
        </w:rPr>
        <w:t xml:space="preserve">ệ thống </w:t>
      </w:r>
      <w:r>
        <w:rPr>
          <w:sz w:val="24"/>
        </w:rPr>
        <w:t>Quản lý cơ sở dữ liệu theo dõi về thực hiện nhiệm vụ do Chính phủ, Thủ tướng Chính phủ giao (sau đây gọi là Hệ thống quản lý CSDL theo dõi)</w:t>
      </w:r>
      <w:r w:rsidRPr="008F0593">
        <w:rPr>
          <w:sz w:val="24"/>
        </w:rPr>
        <w:t>.</w:t>
      </w:r>
    </w:p>
    <w:p w14:paraId="77539234" w14:textId="77777777" w:rsidR="00802D68" w:rsidRPr="006A24E4" w:rsidRDefault="00A37B3E" w:rsidP="0035185D">
      <w:pPr>
        <w:pStyle w:val="Heading2"/>
        <w:rPr>
          <w:sz w:val="26"/>
          <w:szCs w:val="26"/>
        </w:rPr>
      </w:pPr>
      <w:bookmarkStart w:id="11" w:name="_Toc98415854"/>
      <w:bookmarkStart w:id="12" w:name="_Toc342915869"/>
      <w:bookmarkStart w:id="13" w:name="_Toc342921034"/>
      <w:bookmarkStart w:id="14" w:name="_Toc533753888"/>
      <w:r>
        <w:rPr>
          <w:sz w:val="26"/>
          <w:szCs w:val="26"/>
        </w:rPr>
        <w:t>Đối tượng sử dụng</w:t>
      </w:r>
      <w:bookmarkEnd w:id="11"/>
    </w:p>
    <w:p w14:paraId="5C1CD8EA" w14:textId="77777777" w:rsidR="00362A33" w:rsidRDefault="00A307A9" w:rsidP="0035185D">
      <w:pPr>
        <w:spacing w:before="40" w:after="40" w:line="245" w:lineRule="auto"/>
        <w:jc w:val="both"/>
        <w:rPr>
          <w:sz w:val="24"/>
        </w:rPr>
      </w:pPr>
      <w:r>
        <w:rPr>
          <w:sz w:val="24"/>
        </w:rPr>
        <w:t>Lãnh đạo đơn vị các Vụ/ Cục của Văn phòng Chính phủ</w:t>
      </w:r>
      <w:r w:rsidR="00362A33">
        <w:rPr>
          <w:sz w:val="24"/>
        </w:rPr>
        <w:t xml:space="preserve"> sử dụng để:</w:t>
      </w:r>
    </w:p>
    <w:p w14:paraId="59BA64F2" w14:textId="77777777" w:rsidR="00362A33" w:rsidRPr="00362A33" w:rsidRDefault="00362A33" w:rsidP="00362A33">
      <w:pPr>
        <w:pStyle w:val="ListParagraph"/>
        <w:numPr>
          <w:ilvl w:val="0"/>
          <w:numId w:val="26"/>
        </w:numPr>
        <w:spacing w:before="40" w:after="40" w:line="245" w:lineRule="auto"/>
        <w:jc w:val="both"/>
        <w:rPr>
          <w:rFonts w:cs="Times New Roman"/>
          <w:sz w:val="24"/>
        </w:rPr>
      </w:pPr>
      <w:r>
        <w:rPr>
          <w:sz w:val="24"/>
        </w:rPr>
        <w:t>T</w:t>
      </w:r>
      <w:r w:rsidR="00A307A9" w:rsidRPr="00362A33">
        <w:rPr>
          <w:sz w:val="24"/>
        </w:rPr>
        <w:t xml:space="preserve">hực hiện </w:t>
      </w:r>
      <w:r w:rsidR="001050CA" w:rsidRPr="00362A33">
        <w:rPr>
          <w:sz w:val="24"/>
        </w:rPr>
        <w:t>theo dõi các nhiệm vụ do chuyên viên của đơn vị soạn thảo giao cho Bộ, cơ quan, địa phương.</w:t>
      </w:r>
    </w:p>
    <w:p w14:paraId="5EBF6CE2" w14:textId="77777777" w:rsidR="00802D68" w:rsidRPr="00362A33" w:rsidRDefault="001050CA" w:rsidP="00362A33">
      <w:pPr>
        <w:pStyle w:val="ListParagraph"/>
        <w:numPr>
          <w:ilvl w:val="0"/>
          <w:numId w:val="26"/>
        </w:numPr>
        <w:spacing w:before="40" w:after="40" w:line="245" w:lineRule="auto"/>
        <w:jc w:val="both"/>
        <w:rPr>
          <w:rFonts w:cs="Times New Roman"/>
          <w:sz w:val="24"/>
        </w:rPr>
      </w:pPr>
      <w:r w:rsidRPr="00362A33">
        <w:rPr>
          <w:sz w:val="24"/>
        </w:rPr>
        <w:t xml:space="preserve"> </w:t>
      </w:r>
      <w:r w:rsidR="00362A33">
        <w:rPr>
          <w:sz w:val="24"/>
        </w:rPr>
        <w:t>Giao nhiệm vụ được phân công theo dõi, đôn đốc cho chuyên viên</w:t>
      </w:r>
    </w:p>
    <w:p w14:paraId="70C0F330" w14:textId="77777777" w:rsidR="00362A33" w:rsidRPr="00362A33" w:rsidRDefault="00362A33" w:rsidP="00362A33">
      <w:pPr>
        <w:pStyle w:val="ListParagraph"/>
        <w:numPr>
          <w:ilvl w:val="0"/>
          <w:numId w:val="26"/>
        </w:numPr>
        <w:spacing w:before="40" w:after="40" w:line="245" w:lineRule="auto"/>
        <w:jc w:val="both"/>
        <w:rPr>
          <w:rFonts w:cs="Times New Roman"/>
          <w:sz w:val="24"/>
        </w:rPr>
      </w:pPr>
      <w:r>
        <w:rPr>
          <w:sz w:val="24"/>
        </w:rPr>
        <w:t>Tổng hợp, xuất báo cáo thống kê.</w:t>
      </w:r>
    </w:p>
    <w:p w14:paraId="353E7784" w14:textId="77777777" w:rsidR="00802D68" w:rsidRPr="006A24E4" w:rsidRDefault="00802D68" w:rsidP="0035185D">
      <w:pPr>
        <w:pStyle w:val="Heading2"/>
        <w:rPr>
          <w:sz w:val="26"/>
          <w:szCs w:val="26"/>
        </w:rPr>
      </w:pPr>
      <w:bookmarkStart w:id="15" w:name="_Toc98415855"/>
      <w:r w:rsidRPr="006A24E4">
        <w:rPr>
          <w:sz w:val="26"/>
          <w:szCs w:val="26"/>
        </w:rPr>
        <w:t>Các thuật ngữ và từ viết tắt</w:t>
      </w:r>
      <w:bookmarkEnd w:id="12"/>
      <w:bookmarkEnd w:id="13"/>
      <w:bookmarkEnd w:id="14"/>
      <w:bookmarkEnd w:id="15"/>
    </w:p>
    <w:tbl>
      <w:tblPr>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000" w:firstRow="0" w:lastRow="0" w:firstColumn="0" w:lastColumn="0" w:noHBand="0" w:noVBand="0"/>
      </w:tblPr>
      <w:tblGrid>
        <w:gridCol w:w="1497"/>
        <w:gridCol w:w="4740"/>
        <w:gridCol w:w="2410"/>
      </w:tblGrid>
      <w:tr w:rsidR="00802D68" w:rsidRPr="006A24E4" w14:paraId="1DF22A0F" w14:textId="77777777" w:rsidTr="0035185D">
        <w:trPr>
          <w:tblHeader/>
          <w:jc w:val="center"/>
        </w:trPr>
        <w:tc>
          <w:tcPr>
            <w:tcW w:w="1497" w:type="dxa"/>
            <w:shd w:val="pct5" w:color="auto" w:fill="FFFFFF"/>
          </w:tcPr>
          <w:p w14:paraId="387BDF31" w14:textId="77777777" w:rsidR="00802D68" w:rsidRPr="006A24E4" w:rsidRDefault="00802D68" w:rsidP="0035185D">
            <w:pPr>
              <w:pStyle w:val="Bang"/>
              <w:spacing w:before="40" w:after="40" w:line="245" w:lineRule="auto"/>
              <w:jc w:val="both"/>
              <w:rPr>
                <w:rFonts w:cs="Times New Roman"/>
                <w:b/>
                <w:color w:val="000000"/>
                <w:sz w:val="26"/>
                <w:szCs w:val="26"/>
              </w:rPr>
            </w:pPr>
            <w:r w:rsidRPr="006A24E4">
              <w:rPr>
                <w:rFonts w:cs="Times New Roman"/>
                <w:b/>
                <w:color w:val="000000"/>
                <w:sz w:val="26"/>
                <w:szCs w:val="26"/>
              </w:rPr>
              <w:t>Thuật ngữ</w:t>
            </w:r>
          </w:p>
        </w:tc>
        <w:tc>
          <w:tcPr>
            <w:tcW w:w="4740" w:type="dxa"/>
            <w:shd w:val="pct5" w:color="auto" w:fill="FFFFFF"/>
          </w:tcPr>
          <w:p w14:paraId="032E2549" w14:textId="77777777" w:rsidR="00802D68" w:rsidRPr="006A24E4" w:rsidRDefault="00802D68" w:rsidP="0035185D">
            <w:pPr>
              <w:pStyle w:val="Bang"/>
              <w:spacing w:before="40" w:after="40" w:line="245" w:lineRule="auto"/>
              <w:jc w:val="both"/>
              <w:rPr>
                <w:rFonts w:cs="Times New Roman"/>
                <w:b/>
                <w:color w:val="000000"/>
                <w:sz w:val="26"/>
                <w:szCs w:val="26"/>
              </w:rPr>
            </w:pPr>
            <w:r w:rsidRPr="006A24E4">
              <w:rPr>
                <w:rFonts w:cs="Times New Roman"/>
                <w:b/>
                <w:color w:val="000000"/>
                <w:sz w:val="26"/>
                <w:szCs w:val="26"/>
              </w:rPr>
              <w:t>Định nghĩa</w:t>
            </w:r>
          </w:p>
        </w:tc>
        <w:tc>
          <w:tcPr>
            <w:tcW w:w="2410" w:type="dxa"/>
            <w:shd w:val="pct5" w:color="auto" w:fill="FFFFFF"/>
          </w:tcPr>
          <w:p w14:paraId="1C5903C4" w14:textId="77777777" w:rsidR="00802D68" w:rsidRPr="006A24E4" w:rsidRDefault="00802D68" w:rsidP="0035185D">
            <w:pPr>
              <w:pStyle w:val="Bang"/>
              <w:spacing w:before="40" w:after="40" w:line="245" w:lineRule="auto"/>
              <w:jc w:val="both"/>
              <w:rPr>
                <w:rFonts w:cs="Times New Roman"/>
                <w:b/>
                <w:color w:val="000000"/>
                <w:sz w:val="26"/>
                <w:szCs w:val="26"/>
              </w:rPr>
            </w:pPr>
            <w:r w:rsidRPr="006A24E4">
              <w:rPr>
                <w:rFonts w:cs="Times New Roman"/>
                <w:b/>
                <w:color w:val="000000"/>
                <w:sz w:val="26"/>
                <w:szCs w:val="26"/>
              </w:rPr>
              <w:t>Ghi chú</w:t>
            </w:r>
          </w:p>
        </w:tc>
      </w:tr>
      <w:tr w:rsidR="00802D68" w:rsidRPr="006A24E4" w14:paraId="74389AB7" w14:textId="77777777" w:rsidTr="0035185D">
        <w:trPr>
          <w:jc w:val="center"/>
        </w:trPr>
        <w:tc>
          <w:tcPr>
            <w:tcW w:w="1497" w:type="dxa"/>
          </w:tcPr>
          <w:p w14:paraId="6E44403D" w14:textId="77777777" w:rsidR="00802D68" w:rsidRPr="006A24E4" w:rsidRDefault="00802D68" w:rsidP="0035185D">
            <w:pPr>
              <w:spacing w:before="40" w:after="40" w:line="245" w:lineRule="auto"/>
              <w:jc w:val="both"/>
              <w:rPr>
                <w:rFonts w:cs="Times New Roman"/>
                <w:color w:val="000000"/>
                <w:sz w:val="26"/>
                <w:szCs w:val="26"/>
              </w:rPr>
            </w:pPr>
            <w:r w:rsidRPr="006A24E4">
              <w:rPr>
                <w:rFonts w:cs="Times New Roman"/>
                <w:color w:val="000000"/>
                <w:sz w:val="26"/>
                <w:szCs w:val="26"/>
              </w:rPr>
              <w:t>TDNV</w:t>
            </w:r>
          </w:p>
        </w:tc>
        <w:tc>
          <w:tcPr>
            <w:tcW w:w="4740" w:type="dxa"/>
          </w:tcPr>
          <w:p w14:paraId="4B61463E" w14:textId="77777777" w:rsidR="00802D68" w:rsidRPr="006A24E4" w:rsidRDefault="00802D68" w:rsidP="0035185D">
            <w:pPr>
              <w:spacing w:before="40" w:after="40" w:line="245" w:lineRule="auto"/>
              <w:jc w:val="both"/>
              <w:rPr>
                <w:rFonts w:cs="Times New Roman"/>
                <w:color w:val="000000"/>
                <w:sz w:val="26"/>
                <w:szCs w:val="26"/>
              </w:rPr>
            </w:pPr>
            <w:r w:rsidRPr="006A24E4">
              <w:rPr>
                <w:rFonts w:cs="Times New Roman"/>
                <w:color w:val="000000"/>
                <w:sz w:val="26"/>
                <w:szCs w:val="26"/>
              </w:rPr>
              <w:t>Theo dõi nhiệm vụ</w:t>
            </w:r>
          </w:p>
        </w:tc>
        <w:tc>
          <w:tcPr>
            <w:tcW w:w="2410" w:type="dxa"/>
          </w:tcPr>
          <w:p w14:paraId="6DD08985" w14:textId="77777777" w:rsidR="00802D68" w:rsidRPr="006A24E4" w:rsidRDefault="00802D68" w:rsidP="0035185D">
            <w:pPr>
              <w:spacing w:before="40" w:after="40" w:line="245" w:lineRule="auto"/>
              <w:jc w:val="both"/>
              <w:rPr>
                <w:rFonts w:cs="Times New Roman"/>
                <w:color w:val="000000"/>
                <w:sz w:val="26"/>
                <w:szCs w:val="26"/>
              </w:rPr>
            </w:pPr>
          </w:p>
        </w:tc>
      </w:tr>
      <w:tr w:rsidR="00802D68" w:rsidRPr="006A24E4" w14:paraId="5A495408" w14:textId="77777777" w:rsidTr="0035185D">
        <w:trPr>
          <w:jc w:val="center"/>
        </w:trPr>
        <w:tc>
          <w:tcPr>
            <w:tcW w:w="1497" w:type="dxa"/>
          </w:tcPr>
          <w:p w14:paraId="3A9451CC" w14:textId="77777777" w:rsidR="00802D68" w:rsidRPr="006A24E4" w:rsidRDefault="00802D68" w:rsidP="0035185D">
            <w:pPr>
              <w:spacing w:before="40" w:after="40" w:line="245" w:lineRule="auto"/>
              <w:jc w:val="both"/>
              <w:rPr>
                <w:rFonts w:cs="Times New Roman"/>
                <w:color w:val="000000"/>
                <w:sz w:val="26"/>
                <w:szCs w:val="26"/>
              </w:rPr>
            </w:pPr>
            <w:r w:rsidRPr="006A24E4">
              <w:rPr>
                <w:rFonts w:cs="Times New Roman"/>
                <w:color w:val="000000"/>
                <w:sz w:val="26"/>
                <w:szCs w:val="26"/>
              </w:rPr>
              <w:t>LĐĐV</w:t>
            </w:r>
          </w:p>
        </w:tc>
        <w:tc>
          <w:tcPr>
            <w:tcW w:w="4740" w:type="dxa"/>
          </w:tcPr>
          <w:p w14:paraId="6712C790" w14:textId="77777777" w:rsidR="00802D68" w:rsidRPr="006A24E4" w:rsidRDefault="00802D68" w:rsidP="0035185D">
            <w:pPr>
              <w:spacing w:before="40" w:after="40" w:line="245" w:lineRule="auto"/>
              <w:jc w:val="both"/>
              <w:rPr>
                <w:rFonts w:cs="Times New Roman"/>
                <w:color w:val="000000"/>
                <w:sz w:val="26"/>
                <w:szCs w:val="26"/>
              </w:rPr>
            </w:pPr>
            <w:r w:rsidRPr="006A24E4">
              <w:rPr>
                <w:rFonts w:cs="Times New Roman"/>
                <w:color w:val="000000"/>
                <w:sz w:val="26"/>
                <w:szCs w:val="26"/>
              </w:rPr>
              <w:t>Lãnh đạo đơn vị</w:t>
            </w:r>
          </w:p>
        </w:tc>
        <w:tc>
          <w:tcPr>
            <w:tcW w:w="2410" w:type="dxa"/>
          </w:tcPr>
          <w:p w14:paraId="567ED1F4" w14:textId="77777777" w:rsidR="00802D68" w:rsidRPr="006A24E4" w:rsidRDefault="00802D68" w:rsidP="0035185D">
            <w:pPr>
              <w:spacing w:before="40" w:after="40" w:line="245" w:lineRule="auto"/>
              <w:jc w:val="both"/>
              <w:rPr>
                <w:rFonts w:cs="Times New Roman"/>
                <w:color w:val="000000"/>
                <w:sz w:val="26"/>
                <w:szCs w:val="26"/>
              </w:rPr>
            </w:pPr>
          </w:p>
        </w:tc>
      </w:tr>
      <w:tr w:rsidR="00802D68" w:rsidRPr="006A24E4" w14:paraId="5C608424" w14:textId="77777777" w:rsidTr="0035185D">
        <w:trPr>
          <w:jc w:val="center"/>
        </w:trPr>
        <w:tc>
          <w:tcPr>
            <w:tcW w:w="1497" w:type="dxa"/>
          </w:tcPr>
          <w:p w14:paraId="4A29A14E" w14:textId="77777777" w:rsidR="00802D68" w:rsidRPr="006A24E4" w:rsidRDefault="00802D68" w:rsidP="0035185D">
            <w:pPr>
              <w:spacing w:before="40" w:after="40" w:line="245" w:lineRule="auto"/>
              <w:jc w:val="both"/>
              <w:rPr>
                <w:rFonts w:cs="Times New Roman"/>
                <w:color w:val="000000"/>
                <w:sz w:val="26"/>
                <w:szCs w:val="26"/>
              </w:rPr>
            </w:pPr>
            <w:r w:rsidRPr="006A24E4">
              <w:rPr>
                <w:rFonts w:cs="Times New Roman"/>
                <w:color w:val="000000"/>
                <w:sz w:val="26"/>
                <w:szCs w:val="26"/>
              </w:rPr>
              <w:t>CV</w:t>
            </w:r>
          </w:p>
        </w:tc>
        <w:tc>
          <w:tcPr>
            <w:tcW w:w="4740" w:type="dxa"/>
          </w:tcPr>
          <w:p w14:paraId="3A1E047A" w14:textId="77777777" w:rsidR="00802D68" w:rsidRPr="006A24E4" w:rsidRDefault="00802D68" w:rsidP="0035185D">
            <w:pPr>
              <w:spacing w:before="40" w:after="40" w:line="245" w:lineRule="auto"/>
              <w:jc w:val="both"/>
              <w:rPr>
                <w:rFonts w:cs="Times New Roman"/>
                <w:color w:val="000000"/>
                <w:sz w:val="26"/>
                <w:szCs w:val="26"/>
              </w:rPr>
            </w:pPr>
            <w:r w:rsidRPr="006A24E4">
              <w:rPr>
                <w:rFonts w:cs="Times New Roman"/>
                <w:color w:val="000000"/>
                <w:sz w:val="26"/>
                <w:szCs w:val="26"/>
              </w:rPr>
              <w:t>Chuyên viên</w:t>
            </w:r>
          </w:p>
        </w:tc>
        <w:tc>
          <w:tcPr>
            <w:tcW w:w="2410" w:type="dxa"/>
          </w:tcPr>
          <w:p w14:paraId="2C9E9FAD" w14:textId="77777777" w:rsidR="00802D68" w:rsidRPr="006A24E4" w:rsidRDefault="00802D68" w:rsidP="0035185D">
            <w:pPr>
              <w:spacing w:before="40" w:after="40" w:line="245" w:lineRule="auto"/>
              <w:jc w:val="both"/>
              <w:rPr>
                <w:rFonts w:cs="Times New Roman"/>
                <w:color w:val="000000"/>
                <w:sz w:val="26"/>
                <w:szCs w:val="26"/>
              </w:rPr>
            </w:pPr>
          </w:p>
        </w:tc>
      </w:tr>
      <w:tr w:rsidR="00802D68" w:rsidRPr="006A24E4" w14:paraId="060F2607" w14:textId="77777777" w:rsidTr="0035185D">
        <w:trPr>
          <w:jc w:val="center"/>
        </w:trPr>
        <w:tc>
          <w:tcPr>
            <w:tcW w:w="1497" w:type="dxa"/>
          </w:tcPr>
          <w:p w14:paraId="7DBA402D" w14:textId="77777777" w:rsidR="00802D68" w:rsidRPr="006A24E4" w:rsidRDefault="00802D68" w:rsidP="0035185D">
            <w:pPr>
              <w:spacing w:before="40" w:after="40" w:line="245" w:lineRule="auto"/>
              <w:jc w:val="both"/>
              <w:rPr>
                <w:rFonts w:cs="Times New Roman"/>
                <w:color w:val="000000"/>
                <w:sz w:val="26"/>
                <w:szCs w:val="26"/>
              </w:rPr>
            </w:pPr>
            <w:r w:rsidRPr="006A24E4">
              <w:rPr>
                <w:rFonts w:cs="Times New Roman"/>
                <w:color w:val="000000"/>
                <w:sz w:val="26"/>
                <w:szCs w:val="26"/>
              </w:rPr>
              <w:t>VPCP</w:t>
            </w:r>
          </w:p>
        </w:tc>
        <w:tc>
          <w:tcPr>
            <w:tcW w:w="4740" w:type="dxa"/>
          </w:tcPr>
          <w:p w14:paraId="6D3CFC26" w14:textId="77777777" w:rsidR="00802D68" w:rsidRPr="006A24E4" w:rsidRDefault="00802D68" w:rsidP="0035185D">
            <w:pPr>
              <w:spacing w:before="40" w:after="40" w:line="245" w:lineRule="auto"/>
              <w:jc w:val="both"/>
              <w:rPr>
                <w:rFonts w:cs="Times New Roman"/>
                <w:color w:val="000000"/>
                <w:sz w:val="26"/>
                <w:szCs w:val="26"/>
              </w:rPr>
            </w:pPr>
            <w:r w:rsidRPr="006A24E4">
              <w:rPr>
                <w:rFonts w:cs="Times New Roman"/>
                <w:color w:val="000000"/>
                <w:sz w:val="26"/>
                <w:szCs w:val="26"/>
              </w:rPr>
              <w:t>Văn Phòng Chính Phủ</w:t>
            </w:r>
          </w:p>
        </w:tc>
        <w:tc>
          <w:tcPr>
            <w:tcW w:w="2410" w:type="dxa"/>
          </w:tcPr>
          <w:p w14:paraId="57A23D1B" w14:textId="77777777" w:rsidR="00802D68" w:rsidRPr="006A24E4" w:rsidRDefault="00802D68" w:rsidP="0035185D">
            <w:pPr>
              <w:spacing w:before="40" w:after="40" w:line="245" w:lineRule="auto"/>
              <w:jc w:val="both"/>
              <w:rPr>
                <w:rFonts w:cs="Times New Roman"/>
                <w:color w:val="000000"/>
                <w:sz w:val="26"/>
                <w:szCs w:val="26"/>
              </w:rPr>
            </w:pPr>
          </w:p>
        </w:tc>
      </w:tr>
      <w:tr w:rsidR="00802D68" w:rsidRPr="006A24E4" w14:paraId="6D4A8958" w14:textId="77777777" w:rsidTr="0035185D">
        <w:trPr>
          <w:jc w:val="center"/>
        </w:trPr>
        <w:tc>
          <w:tcPr>
            <w:tcW w:w="1497" w:type="dxa"/>
          </w:tcPr>
          <w:p w14:paraId="0E329FA1" w14:textId="77777777" w:rsidR="00802D68" w:rsidRPr="006A24E4" w:rsidRDefault="00802D68" w:rsidP="0035185D">
            <w:pPr>
              <w:spacing w:before="40" w:after="40" w:line="245" w:lineRule="auto"/>
              <w:jc w:val="both"/>
              <w:rPr>
                <w:rFonts w:cs="Times New Roman"/>
                <w:color w:val="000000"/>
                <w:sz w:val="26"/>
                <w:szCs w:val="26"/>
              </w:rPr>
            </w:pPr>
            <w:r w:rsidRPr="006A24E4">
              <w:rPr>
                <w:rFonts w:cs="Times New Roman"/>
                <w:color w:val="000000"/>
                <w:sz w:val="26"/>
                <w:szCs w:val="26"/>
              </w:rPr>
              <w:t>BC</w:t>
            </w:r>
          </w:p>
        </w:tc>
        <w:tc>
          <w:tcPr>
            <w:tcW w:w="4740" w:type="dxa"/>
          </w:tcPr>
          <w:p w14:paraId="4722A919" w14:textId="77777777" w:rsidR="00802D68" w:rsidRPr="006A24E4" w:rsidRDefault="00802D68" w:rsidP="0035185D">
            <w:pPr>
              <w:spacing w:before="40" w:after="40" w:line="245" w:lineRule="auto"/>
              <w:jc w:val="both"/>
              <w:rPr>
                <w:rFonts w:cs="Times New Roman"/>
                <w:color w:val="000000"/>
                <w:sz w:val="26"/>
                <w:szCs w:val="26"/>
              </w:rPr>
            </w:pPr>
            <w:r w:rsidRPr="006A24E4">
              <w:rPr>
                <w:rFonts w:cs="Times New Roman"/>
                <w:color w:val="000000"/>
                <w:sz w:val="26"/>
                <w:szCs w:val="26"/>
              </w:rPr>
              <w:t>Báo cáo</w:t>
            </w:r>
          </w:p>
        </w:tc>
        <w:tc>
          <w:tcPr>
            <w:tcW w:w="2410" w:type="dxa"/>
          </w:tcPr>
          <w:p w14:paraId="17BDF41C" w14:textId="77777777" w:rsidR="00802D68" w:rsidRPr="006A24E4" w:rsidRDefault="00802D68" w:rsidP="0035185D">
            <w:pPr>
              <w:spacing w:before="40" w:after="40" w:line="245" w:lineRule="auto"/>
              <w:jc w:val="both"/>
              <w:rPr>
                <w:rFonts w:cs="Times New Roman"/>
                <w:color w:val="000000"/>
                <w:sz w:val="26"/>
                <w:szCs w:val="26"/>
              </w:rPr>
            </w:pPr>
          </w:p>
        </w:tc>
      </w:tr>
    </w:tbl>
    <w:p w14:paraId="5F83F77E" w14:textId="77777777" w:rsidR="00802D68" w:rsidRPr="006A24E4" w:rsidRDefault="00802D68" w:rsidP="000A132C">
      <w:pPr>
        <w:pStyle w:val="Heading1"/>
        <w:tabs>
          <w:tab w:val="clear" w:pos="360"/>
        </w:tabs>
        <w:spacing w:before="40" w:after="40" w:line="245" w:lineRule="auto"/>
        <w:rPr>
          <w:sz w:val="26"/>
          <w:szCs w:val="26"/>
        </w:rPr>
      </w:pPr>
      <w:bookmarkStart w:id="16" w:name="_Toc469986357"/>
      <w:bookmarkStart w:id="17" w:name="_Toc98415856"/>
      <w:r w:rsidRPr="006A24E4">
        <w:rPr>
          <w:sz w:val="26"/>
          <w:szCs w:val="26"/>
        </w:rPr>
        <w:lastRenderedPageBreak/>
        <w:t>GIỚI THIỆU CÁC CHỨC NĂNG</w:t>
      </w:r>
      <w:bookmarkEnd w:id="16"/>
      <w:bookmarkEnd w:id="17"/>
    </w:p>
    <w:tbl>
      <w:tblPr>
        <w:tblW w:w="921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8"/>
        <w:gridCol w:w="2054"/>
        <w:gridCol w:w="4135"/>
        <w:gridCol w:w="2317"/>
      </w:tblGrid>
      <w:tr w:rsidR="00802D68" w:rsidRPr="006A24E4" w14:paraId="541E0793" w14:textId="77777777" w:rsidTr="00047CCC">
        <w:trPr>
          <w:tblHeader/>
        </w:trPr>
        <w:tc>
          <w:tcPr>
            <w:tcW w:w="708" w:type="dxa"/>
            <w:shd w:val="clear" w:color="auto" w:fill="FFCC99"/>
            <w:vAlign w:val="center"/>
          </w:tcPr>
          <w:p w14:paraId="64BA86CC" w14:textId="77777777" w:rsidR="00802D68" w:rsidRPr="006A24E4" w:rsidRDefault="00802D68" w:rsidP="00A70D79">
            <w:pPr>
              <w:spacing w:before="40" w:after="40" w:line="240" w:lineRule="auto"/>
              <w:jc w:val="center"/>
              <w:rPr>
                <w:rFonts w:cs="Times New Roman"/>
                <w:b/>
                <w:sz w:val="26"/>
                <w:szCs w:val="26"/>
              </w:rPr>
            </w:pPr>
            <w:r w:rsidRPr="006A24E4">
              <w:rPr>
                <w:rFonts w:cs="Times New Roman"/>
                <w:b/>
                <w:sz w:val="26"/>
                <w:szCs w:val="26"/>
              </w:rPr>
              <w:t>STT</w:t>
            </w:r>
          </w:p>
        </w:tc>
        <w:tc>
          <w:tcPr>
            <w:tcW w:w="2054" w:type="dxa"/>
            <w:shd w:val="clear" w:color="auto" w:fill="FFCC99"/>
            <w:vAlign w:val="center"/>
          </w:tcPr>
          <w:p w14:paraId="62D21AC5" w14:textId="77777777" w:rsidR="00802D68" w:rsidRPr="006A24E4" w:rsidRDefault="00802D68" w:rsidP="0035185D">
            <w:pPr>
              <w:spacing w:before="40" w:after="40" w:line="240" w:lineRule="auto"/>
              <w:jc w:val="center"/>
              <w:rPr>
                <w:rFonts w:cs="Times New Roman"/>
                <w:b/>
                <w:sz w:val="26"/>
                <w:szCs w:val="26"/>
              </w:rPr>
            </w:pPr>
            <w:r w:rsidRPr="006A24E4">
              <w:rPr>
                <w:rFonts w:cs="Times New Roman"/>
                <w:b/>
                <w:sz w:val="26"/>
                <w:szCs w:val="26"/>
              </w:rPr>
              <w:t>Chức năng</w:t>
            </w:r>
          </w:p>
        </w:tc>
        <w:tc>
          <w:tcPr>
            <w:tcW w:w="4135" w:type="dxa"/>
            <w:shd w:val="clear" w:color="auto" w:fill="FFCC99"/>
            <w:vAlign w:val="center"/>
          </w:tcPr>
          <w:p w14:paraId="3159EF87" w14:textId="77777777" w:rsidR="00802D68" w:rsidRPr="006A24E4" w:rsidRDefault="00802D68" w:rsidP="0035185D">
            <w:pPr>
              <w:spacing w:before="40" w:after="40" w:line="240" w:lineRule="auto"/>
              <w:jc w:val="center"/>
              <w:rPr>
                <w:rFonts w:cs="Times New Roman"/>
                <w:b/>
                <w:sz w:val="26"/>
                <w:szCs w:val="26"/>
              </w:rPr>
            </w:pPr>
            <w:r w:rsidRPr="006A24E4">
              <w:rPr>
                <w:rFonts w:cs="Times New Roman"/>
                <w:b/>
                <w:sz w:val="26"/>
                <w:szCs w:val="26"/>
              </w:rPr>
              <w:t>Mô tả</w:t>
            </w:r>
          </w:p>
        </w:tc>
        <w:tc>
          <w:tcPr>
            <w:tcW w:w="2317" w:type="dxa"/>
            <w:shd w:val="clear" w:color="auto" w:fill="FFCC99"/>
          </w:tcPr>
          <w:p w14:paraId="6246E076" w14:textId="77777777" w:rsidR="00802D68" w:rsidRPr="006A24E4" w:rsidRDefault="00802D68" w:rsidP="0035185D">
            <w:pPr>
              <w:widowControl w:val="0"/>
              <w:spacing w:before="40" w:after="40" w:line="240" w:lineRule="auto"/>
              <w:jc w:val="center"/>
              <w:rPr>
                <w:rFonts w:cs="Times New Roman"/>
                <w:b/>
                <w:sz w:val="26"/>
                <w:szCs w:val="26"/>
              </w:rPr>
            </w:pPr>
            <w:r w:rsidRPr="006A24E4">
              <w:rPr>
                <w:rFonts w:cs="Times New Roman"/>
                <w:b/>
                <w:sz w:val="26"/>
                <w:szCs w:val="26"/>
              </w:rPr>
              <w:t>Đối tượng sử dụng</w:t>
            </w:r>
          </w:p>
        </w:tc>
      </w:tr>
      <w:tr w:rsidR="00047CCC" w:rsidRPr="006A24E4" w14:paraId="588AFE19" w14:textId="77777777" w:rsidTr="00047CCC">
        <w:tc>
          <w:tcPr>
            <w:tcW w:w="708" w:type="dxa"/>
          </w:tcPr>
          <w:p w14:paraId="1F158425" w14:textId="77777777" w:rsidR="00047CCC" w:rsidRPr="006A24E4" w:rsidRDefault="00047CCC" w:rsidP="00047CCC">
            <w:pPr>
              <w:widowControl w:val="0"/>
              <w:spacing w:before="40" w:after="40" w:line="240" w:lineRule="auto"/>
              <w:rPr>
                <w:rFonts w:cs="Times New Roman"/>
                <w:sz w:val="26"/>
                <w:szCs w:val="26"/>
              </w:rPr>
            </w:pPr>
            <w:r w:rsidRPr="006A24E4">
              <w:rPr>
                <w:rFonts w:cs="Times New Roman"/>
                <w:sz w:val="26"/>
                <w:szCs w:val="26"/>
              </w:rPr>
              <w:t>1</w:t>
            </w:r>
          </w:p>
        </w:tc>
        <w:tc>
          <w:tcPr>
            <w:tcW w:w="2054" w:type="dxa"/>
          </w:tcPr>
          <w:p w14:paraId="177B4EF1" w14:textId="77777777" w:rsidR="00047CCC" w:rsidRPr="006A24E4" w:rsidRDefault="00047CCC" w:rsidP="00322E8C">
            <w:pPr>
              <w:spacing w:before="40" w:after="40" w:line="312" w:lineRule="auto"/>
              <w:rPr>
                <w:rFonts w:cs="Times New Roman"/>
                <w:sz w:val="26"/>
                <w:szCs w:val="26"/>
              </w:rPr>
            </w:pPr>
            <w:r w:rsidRPr="006A24E4">
              <w:rPr>
                <w:rFonts w:cs="Times New Roman"/>
                <w:sz w:val="26"/>
                <w:szCs w:val="26"/>
              </w:rPr>
              <w:t>Dashboard</w:t>
            </w:r>
          </w:p>
        </w:tc>
        <w:tc>
          <w:tcPr>
            <w:tcW w:w="4135" w:type="dxa"/>
          </w:tcPr>
          <w:p w14:paraId="709042AC" w14:textId="77777777" w:rsidR="00047CCC" w:rsidRPr="006A24E4" w:rsidRDefault="00047CCC" w:rsidP="00322E8C">
            <w:pPr>
              <w:pStyle w:val="BodyText"/>
              <w:spacing w:line="276" w:lineRule="auto"/>
              <w:jc w:val="left"/>
              <w:rPr>
                <w:rFonts w:cs="Times New Roman"/>
                <w:sz w:val="26"/>
                <w:szCs w:val="26"/>
                <w:lang w:eastAsia="ar-SA"/>
              </w:rPr>
            </w:pPr>
            <w:r w:rsidRPr="006A24E4">
              <w:rPr>
                <w:rFonts w:cs="Times New Roman"/>
                <w:sz w:val="26"/>
                <w:szCs w:val="26"/>
                <w:lang w:eastAsia="ar-SA"/>
              </w:rPr>
              <w:t xml:space="preserve">Chức năng này thống kê số lượng nhiệm vụ và VBPH của đơn vị </w:t>
            </w:r>
          </w:p>
        </w:tc>
        <w:tc>
          <w:tcPr>
            <w:tcW w:w="2317" w:type="dxa"/>
          </w:tcPr>
          <w:p w14:paraId="695AB97E" w14:textId="77777777" w:rsidR="00047CCC" w:rsidRPr="006A24E4" w:rsidRDefault="00047CCC" w:rsidP="00322E8C">
            <w:pPr>
              <w:widowControl w:val="0"/>
              <w:spacing w:before="40" w:after="40" w:line="312" w:lineRule="auto"/>
              <w:jc w:val="both"/>
              <w:rPr>
                <w:rFonts w:cs="Times New Roman"/>
                <w:sz w:val="26"/>
                <w:szCs w:val="26"/>
              </w:rPr>
            </w:pPr>
            <w:r w:rsidRPr="006A24E4">
              <w:rPr>
                <w:rFonts w:cs="Times New Roman"/>
                <w:sz w:val="26"/>
                <w:szCs w:val="26"/>
              </w:rPr>
              <w:t>Lãnh đạo đơn vị</w:t>
            </w:r>
          </w:p>
        </w:tc>
      </w:tr>
      <w:tr w:rsidR="00802D68" w:rsidRPr="006A24E4" w14:paraId="2E4D0D83" w14:textId="77777777" w:rsidTr="00047CCC">
        <w:tc>
          <w:tcPr>
            <w:tcW w:w="708" w:type="dxa"/>
          </w:tcPr>
          <w:p w14:paraId="6742F16D" w14:textId="77777777" w:rsidR="00802D68" w:rsidRPr="006A24E4" w:rsidRDefault="00047CCC" w:rsidP="00047CCC">
            <w:pPr>
              <w:spacing w:before="40" w:after="40" w:line="240" w:lineRule="auto"/>
              <w:rPr>
                <w:rFonts w:cs="Times New Roman"/>
                <w:sz w:val="26"/>
                <w:szCs w:val="26"/>
              </w:rPr>
            </w:pPr>
            <w:r>
              <w:rPr>
                <w:rFonts w:cs="Times New Roman"/>
                <w:sz w:val="26"/>
                <w:szCs w:val="26"/>
              </w:rPr>
              <w:t>2</w:t>
            </w:r>
          </w:p>
        </w:tc>
        <w:tc>
          <w:tcPr>
            <w:tcW w:w="2054" w:type="dxa"/>
          </w:tcPr>
          <w:p w14:paraId="0E34D577" w14:textId="25D60CCE" w:rsidR="00802D68" w:rsidRPr="006A24E4" w:rsidRDefault="00A34E84" w:rsidP="00651E83">
            <w:pPr>
              <w:spacing w:before="40" w:after="40" w:line="240" w:lineRule="auto"/>
              <w:rPr>
                <w:rFonts w:cs="Times New Roman"/>
                <w:sz w:val="26"/>
                <w:szCs w:val="26"/>
              </w:rPr>
            </w:pPr>
            <w:r>
              <w:rPr>
                <w:rFonts w:cs="Times New Roman"/>
                <w:sz w:val="26"/>
                <w:szCs w:val="26"/>
              </w:rPr>
              <w:t>Điều chỉnh thời hạn</w:t>
            </w:r>
            <w:r w:rsidR="00311DD6">
              <w:rPr>
                <w:rFonts w:cs="Times New Roman"/>
                <w:sz w:val="26"/>
                <w:szCs w:val="26"/>
              </w:rPr>
              <w:t xml:space="preserve"> xử lý</w:t>
            </w:r>
          </w:p>
        </w:tc>
        <w:tc>
          <w:tcPr>
            <w:tcW w:w="4135" w:type="dxa"/>
          </w:tcPr>
          <w:p w14:paraId="1BEDFB2B" w14:textId="2A7F7F2F" w:rsidR="00802D68" w:rsidRPr="006A24E4" w:rsidRDefault="00802D68" w:rsidP="003A30EB">
            <w:pPr>
              <w:spacing w:before="40" w:after="40" w:line="240" w:lineRule="auto"/>
              <w:rPr>
                <w:rFonts w:cs="Times New Roman"/>
                <w:sz w:val="26"/>
                <w:szCs w:val="26"/>
              </w:rPr>
            </w:pPr>
            <w:r w:rsidRPr="006A24E4">
              <w:rPr>
                <w:rFonts w:cs="Times New Roman"/>
                <w:sz w:val="26"/>
                <w:szCs w:val="26"/>
              </w:rPr>
              <w:t xml:space="preserve">Cho phép </w:t>
            </w:r>
            <w:r w:rsidR="00E757C4">
              <w:rPr>
                <w:rFonts w:cs="Times New Roman"/>
                <w:sz w:val="26"/>
                <w:szCs w:val="26"/>
              </w:rPr>
              <w:t>điều chỉnh thời hạn</w:t>
            </w:r>
            <w:r w:rsidR="00545B4F">
              <w:rPr>
                <w:rFonts w:cs="Times New Roman"/>
                <w:sz w:val="26"/>
                <w:szCs w:val="26"/>
              </w:rPr>
              <w:t xml:space="preserve"> xử lý</w:t>
            </w:r>
            <w:r w:rsidR="003A30EB">
              <w:rPr>
                <w:rFonts w:cs="Times New Roman"/>
                <w:sz w:val="26"/>
                <w:szCs w:val="26"/>
              </w:rPr>
              <w:t xml:space="preserve"> nhiệm vụ</w:t>
            </w:r>
            <w:r w:rsidRPr="006A24E4">
              <w:rPr>
                <w:rFonts w:cs="Times New Roman"/>
                <w:sz w:val="26"/>
                <w:szCs w:val="26"/>
              </w:rPr>
              <w:t xml:space="preserve"> </w:t>
            </w:r>
          </w:p>
        </w:tc>
        <w:tc>
          <w:tcPr>
            <w:tcW w:w="2317" w:type="dxa"/>
          </w:tcPr>
          <w:p w14:paraId="13C9584C" w14:textId="77777777" w:rsidR="00802D68" w:rsidRPr="006A24E4" w:rsidRDefault="00802D68" w:rsidP="0035185D">
            <w:pPr>
              <w:widowControl w:val="0"/>
              <w:spacing w:before="40" w:after="40" w:line="240" w:lineRule="auto"/>
              <w:rPr>
                <w:rFonts w:cs="Times New Roman"/>
                <w:sz w:val="26"/>
                <w:szCs w:val="26"/>
              </w:rPr>
            </w:pPr>
            <w:r w:rsidRPr="006A24E4">
              <w:rPr>
                <w:rFonts w:cs="Times New Roman"/>
                <w:sz w:val="26"/>
                <w:szCs w:val="26"/>
              </w:rPr>
              <w:t>Lãnh đạo đơn vị</w:t>
            </w:r>
          </w:p>
        </w:tc>
      </w:tr>
      <w:tr w:rsidR="00A70D79" w:rsidRPr="006A24E4" w14:paraId="38579756" w14:textId="77777777" w:rsidTr="00047CCC">
        <w:tc>
          <w:tcPr>
            <w:tcW w:w="708" w:type="dxa"/>
          </w:tcPr>
          <w:p w14:paraId="5D0C3361" w14:textId="77777777" w:rsidR="00A70D79" w:rsidRPr="006A24E4" w:rsidRDefault="00047CCC" w:rsidP="00047CCC">
            <w:pPr>
              <w:spacing w:before="40" w:after="40" w:line="240" w:lineRule="auto"/>
              <w:rPr>
                <w:rFonts w:cs="Times New Roman"/>
                <w:sz w:val="26"/>
                <w:szCs w:val="26"/>
              </w:rPr>
            </w:pPr>
            <w:r>
              <w:rPr>
                <w:rFonts w:cs="Times New Roman"/>
                <w:sz w:val="26"/>
                <w:szCs w:val="26"/>
              </w:rPr>
              <w:t>3</w:t>
            </w:r>
          </w:p>
        </w:tc>
        <w:tc>
          <w:tcPr>
            <w:tcW w:w="2054" w:type="dxa"/>
          </w:tcPr>
          <w:p w14:paraId="381BF372" w14:textId="77777777" w:rsidR="00A70D79" w:rsidRPr="006A24E4" w:rsidRDefault="00311DD6" w:rsidP="00651E83">
            <w:pPr>
              <w:spacing w:before="40" w:after="40" w:line="312" w:lineRule="auto"/>
              <w:rPr>
                <w:rFonts w:cs="Times New Roman"/>
                <w:sz w:val="26"/>
                <w:szCs w:val="26"/>
              </w:rPr>
            </w:pPr>
            <w:r>
              <w:rPr>
                <w:rFonts w:cs="Times New Roman"/>
                <w:sz w:val="26"/>
                <w:szCs w:val="26"/>
              </w:rPr>
              <w:t>Giao chuyên viên theo dõi</w:t>
            </w:r>
          </w:p>
        </w:tc>
        <w:tc>
          <w:tcPr>
            <w:tcW w:w="4135" w:type="dxa"/>
          </w:tcPr>
          <w:p w14:paraId="235722C6" w14:textId="77777777" w:rsidR="00A70D79" w:rsidRPr="006A24E4" w:rsidRDefault="00A70D79" w:rsidP="003A30EB">
            <w:pPr>
              <w:tabs>
                <w:tab w:val="left" w:pos="1155"/>
              </w:tabs>
              <w:spacing w:before="40" w:after="40" w:line="312" w:lineRule="auto"/>
              <w:jc w:val="both"/>
              <w:rPr>
                <w:rFonts w:cs="Times New Roman"/>
                <w:sz w:val="26"/>
                <w:szCs w:val="26"/>
              </w:rPr>
            </w:pPr>
            <w:r w:rsidRPr="006A24E4">
              <w:rPr>
                <w:rFonts w:cs="Times New Roman"/>
                <w:sz w:val="26"/>
                <w:szCs w:val="26"/>
              </w:rPr>
              <w:t xml:space="preserve">Cho phép </w:t>
            </w:r>
            <w:r w:rsidR="003A30EB">
              <w:rPr>
                <w:rFonts w:cs="Times New Roman"/>
                <w:sz w:val="26"/>
                <w:szCs w:val="26"/>
              </w:rPr>
              <w:t>giao chuyên viên theo dõi</w:t>
            </w:r>
          </w:p>
        </w:tc>
        <w:tc>
          <w:tcPr>
            <w:tcW w:w="2317" w:type="dxa"/>
          </w:tcPr>
          <w:p w14:paraId="60DDCEE8" w14:textId="77777777" w:rsidR="00A70D79" w:rsidRPr="006A24E4" w:rsidRDefault="00A70D79" w:rsidP="0035185D">
            <w:pPr>
              <w:widowControl w:val="0"/>
              <w:spacing w:before="40" w:after="40" w:line="312" w:lineRule="auto"/>
              <w:jc w:val="both"/>
              <w:rPr>
                <w:rFonts w:cs="Times New Roman"/>
                <w:sz w:val="26"/>
                <w:szCs w:val="26"/>
              </w:rPr>
            </w:pPr>
            <w:r w:rsidRPr="006A24E4">
              <w:rPr>
                <w:rFonts w:cs="Times New Roman"/>
                <w:sz w:val="26"/>
                <w:szCs w:val="26"/>
              </w:rPr>
              <w:t>Lãnh đạo đơn vị</w:t>
            </w:r>
          </w:p>
        </w:tc>
      </w:tr>
      <w:tr w:rsidR="00A70D79" w:rsidRPr="006A24E4" w14:paraId="776A0FCE" w14:textId="77777777" w:rsidTr="00047CCC">
        <w:tc>
          <w:tcPr>
            <w:tcW w:w="708" w:type="dxa"/>
          </w:tcPr>
          <w:p w14:paraId="13559E27" w14:textId="77777777" w:rsidR="00A70D79" w:rsidRPr="006A24E4" w:rsidRDefault="00047CCC" w:rsidP="00047CCC">
            <w:pPr>
              <w:spacing w:before="40" w:after="40" w:line="240" w:lineRule="auto"/>
              <w:rPr>
                <w:rFonts w:cs="Times New Roman"/>
                <w:sz w:val="26"/>
                <w:szCs w:val="26"/>
              </w:rPr>
            </w:pPr>
            <w:r>
              <w:rPr>
                <w:rFonts w:cs="Times New Roman"/>
                <w:sz w:val="26"/>
                <w:szCs w:val="26"/>
              </w:rPr>
              <w:t>4</w:t>
            </w:r>
          </w:p>
        </w:tc>
        <w:tc>
          <w:tcPr>
            <w:tcW w:w="2054" w:type="dxa"/>
          </w:tcPr>
          <w:p w14:paraId="56A104D3" w14:textId="77777777" w:rsidR="00A70D79" w:rsidRPr="006A24E4" w:rsidRDefault="006271B5" w:rsidP="00651E83">
            <w:pPr>
              <w:spacing w:before="40" w:after="40" w:line="240" w:lineRule="auto"/>
              <w:rPr>
                <w:rFonts w:cs="Times New Roman"/>
                <w:sz w:val="26"/>
                <w:szCs w:val="26"/>
              </w:rPr>
            </w:pPr>
            <w:r>
              <w:rPr>
                <w:rFonts w:cs="Times New Roman"/>
                <w:sz w:val="26"/>
                <w:szCs w:val="26"/>
              </w:rPr>
              <w:t>Tìm kiếm nhiệm vụ</w:t>
            </w:r>
          </w:p>
        </w:tc>
        <w:tc>
          <w:tcPr>
            <w:tcW w:w="4135" w:type="dxa"/>
          </w:tcPr>
          <w:p w14:paraId="7A42F781" w14:textId="77777777" w:rsidR="00A70D79" w:rsidRPr="006A24E4" w:rsidRDefault="003A30EB" w:rsidP="0035185D">
            <w:pPr>
              <w:spacing w:before="40" w:after="40" w:line="240" w:lineRule="auto"/>
              <w:rPr>
                <w:rFonts w:cs="Times New Roman"/>
                <w:sz w:val="26"/>
                <w:szCs w:val="26"/>
              </w:rPr>
            </w:pPr>
            <w:r>
              <w:rPr>
                <w:rFonts w:cs="Times New Roman"/>
                <w:sz w:val="26"/>
                <w:szCs w:val="26"/>
              </w:rPr>
              <w:t>Cho phép tìm kiếm các nhiệm vụ</w:t>
            </w:r>
          </w:p>
        </w:tc>
        <w:tc>
          <w:tcPr>
            <w:tcW w:w="2317" w:type="dxa"/>
          </w:tcPr>
          <w:p w14:paraId="761DFC6E" w14:textId="77777777" w:rsidR="00A70D79" w:rsidRPr="006A24E4" w:rsidRDefault="00A70D79" w:rsidP="0035185D">
            <w:pPr>
              <w:widowControl w:val="0"/>
              <w:spacing w:before="40" w:after="40" w:line="240" w:lineRule="auto"/>
              <w:rPr>
                <w:rFonts w:cs="Times New Roman"/>
                <w:sz w:val="26"/>
                <w:szCs w:val="26"/>
              </w:rPr>
            </w:pPr>
            <w:r w:rsidRPr="006A24E4">
              <w:rPr>
                <w:rFonts w:cs="Times New Roman"/>
                <w:sz w:val="26"/>
                <w:szCs w:val="26"/>
              </w:rPr>
              <w:t>Lãnh đạo đơn vị</w:t>
            </w:r>
          </w:p>
        </w:tc>
      </w:tr>
      <w:tr w:rsidR="003A30EB" w:rsidRPr="006A24E4" w14:paraId="61BC2BFD" w14:textId="77777777" w:rsidTr="00047CCC">
        <w:tc>
          <w:tcPr>
            <w:tcW w:w="708" w:type="dxa"/>
          </w:tcPr>
          <w:p w14:paraId="3AED37D0" w14:textId="77777777" w:rsidR="003A30EB" w:rsidRDefault="00B70BC1" w:rsidP="00047CCC">
            <w:pPr>
              <w:spacing w:before="40" w:after="40" w:line="312" w:lineRule="auto"/>
              <w:rPr>
                <w:rFonts w:cs="Times New Roman"/>
                <w:sz w:val="26"/>
                <w:szCs w:val="26"/>
              </w:rPr>
            </w:pPr>
            <w:r>
              <w:rPr>
                <w:rFonts w:cs="Times New Roman"/>
                <w:sz w:val="26"/>
                <w:szCs w:val="26"/>
              </w:rPr>
              <w:t>5</w:t>
            </w:r>
          </w:p>
        </w:tc>
        <w:tc>
          <w:tcPr>
            <w:tcW w:w="2054" w:type="dxa"/>
            <w:vAlign w:val="center"/>
          </w:tcPr>
          <w:p w14:paraId="398308A5" w14:textId="77777777" w:rsidR="003A30EB" w:rsidRDefault="003A30EB" w:rsidP="00651E83">
            <w:pPr>
              <w:spacing w:before="40" w:after="40" w:line="240" w:lineRule="auto"/>
              <w:rPr>
                <w:rFonts w:cs="Times New Roman"/>
                <w:sz w:val="26"/>
                <w:szCs w:val="26"/>
              </w:rPr>
            </w:pPr>
            <w:r>
              <w:rPr>
                <w:rFonts w:cs="Times New Roman"/>
                <w:sz w:val="26"/>
                <w:szCs w:val="26"/>
              </w:rPr>
              <w:t>Trả lại nhiệm vụ</w:t>
            </w:r>
          </w:p>
        </w:tc>
        <w:tc>
          <w:tcPr>
            <w:tcW w:w="4135" w:type="dxa"/>
            <w:vAlign w:val="center"/>
          </w:tcPr>
          <w:p w14:paraId="72EF72DC" w14:textId="77777777" w:rsidR="003A30EB" w:rsidRPr="006A24E4" w:rsidRDefault="003A30EB" w:rsidP="0035185D">
            <w:pPr>
              <w:spacing w:before="40" w:after="40" w:line="240" w:lineRule="auto"/>
              <w:rPr>
                <w:rFonts w:cs="Times New Roman"/>
                <w:sz w:val="26"/>
                <w:szCs w:val="26"/>
              </w:rPr>
            </w:pPr>
            <w:r>
              <w:rPr>
                <w:rFonts w:cs="Times New Roman"/>
                <w:sz w:val="26"/>
                <w:szCs w:val="26"/>
              </w:rPr>
              <w:t>Cho phép trả lại nhiệm vụ</w:t>
            </w:r>
          </w:p>
        </w:tc>
        <w:tc>
          <w:tcPr>
            <w:tcW w:w="2317" w:type="dxa"/>
          </w:tcPr>
          <w:p w14:paraId="671668B7" w14:textId="77777777" w:rsidR="003A30EB" w:rsidRPr="006A24E4" w:rsidRDefault="00092719" w:rsidP="0035185D">
            <w:pPr>
              <w:widowControl w:val="0"/>
              <w:spacing w:before="40" w:after="40" w:line="240" w:lineRule="auto"/>
              <w:rPr>
                <w:rFonts w:cs="Times New Roman"/>
                <w:sz w:val="26"/>
                <w:szCs w:val="26"/>
              </w:rPr>
            </w:pPr>
            <w:r w:rsidRPr="006A24E4">
              <w:rPr>
                <w:rFonts w:cs="Times New Roman"/>
                <w:sz w:val="26"/>
                <w:szCs w:val="26"/>
              </w:rPr>
              <w:t>Lãnh đạo đơn vị</w:t>
            </w:r>
          </w:p>
        </w:tc>
      </w:tr>
      <w:tr w:rsidR="00A70D79" w:rsidRPr="006A24E4" w14:paraId="7EE4EDDE" w14:textId="77777777" w:rsidTr="00047CCC">
        <w:tc>
          <w:tcPr>
            <w:tcW w:w="708" w:type="dxa"/>
          </w:tcPr>
          <w:p w14:paraId="0AF07E40" w14:textId="77777777" w:rsidR="00A70D79" w:rsidRPr="006A24E4" w:rsidRDefault="00B70BC1" w:rsidP="00047CCC">
            <w:pPr>
              <w:spacing w:before="40" w:after="40" w:line="312" w:lineRule="auto"/>
              <w:rPr>
                <w:rFonts w:cs="Times New Roman"/>
                <w:sz w:val="26"/>
                <w:szCs w:val="26"/>
              </w:rPr>
            </w:pPr>
            <w:r>
              <w:rPr>
                <w:rFonts w:cs="Times New Roman"/>
                <w:sz w:val="26"/>
                <w:szCs w:val="26"/>
              </w:rPr>
              <w:t>6</w:t>
            </w:r>
          </w:p>
        </w:tc>
        <w:tc>
          <w:tcPr>
            <w:tcW w:w="2054" w:type="dxa"/>
            <w:vAlign w:val="center"/>
          </w:tcPr>
          <w:p w14:paraId="472821F6" w14:textId="77777777" w:rsidR="00A70D79" w:rsidRPr="006A24E4" w:rsidRDefault="00A70D79" w:rsidP="00651E83">
            <w:pPr>
              <w:spacing w:before="40" w:after="40" w:line="240" w:lineRule="auto"/>
              <w:rPr>
                <w:rFonts w:cs="Times New Roman"/>
                <w:sz w:val="26"/>
                <w:szCs w:val="26"/>
              </w:rPr>
            </w:pPr>
            <w:r w:rsidRPr="006A24E4">
              <w:rPr>
                <w:rFonts w:cs="Times New Roman"/>
                <w:sz w:val="26"/>
                <w:szCs w:val="26"/>
              </w:rPr>
              <w:t>Báo cáo thống kê</w:t>
            </w:r>
          </w:p>
        </w:tc>
        <w:tc>
          <w:tcPr>
            <w:tcW w:w="4135" w:type="dxa"/>
            <w:vAlign w:val="center"/>
          </w:tcPr>
          <w:p w14:paraId="69ABA37F" w14:textId="77777777" w:rsidR="00A70D79" w:rsidRPr="006A24E4" w:rsidRDefault="00A70D79" w:rsidP="0035185D">
            <w:pPr>
              <w:spacing w:before="40" w:after="40" w:line="240" w:lineRule="auto"/>
              <w:rPr>
                <w:rFonts w:cs="Times New Roman"/>
                <w:sz w:val="26"/>
                <w:szCs w:val="26"/>
              </w:rPr>
            </w:pPr>
            <w:r w:rsidRPr="006A24E4">
              <w:rPr>
                <w:rFonts w:cs="Times New Roman"/>
                <w:sz w:val="26"/>
                <w:szCs w:val="26"/>
              </w:rPr>
              <w:t>Cho phép LĐĐV thực hiện xuất báo cáo</w:t>
            </w:r>
          </w:p>
        </w:tc>
        <w:tc>
          <w:tcPr>
            <w:tcW w:w="2317" w:type="dxa"/>
          </w:tcPr>
          <w:p w14:paraId="78AC23C3" w14:textId="77777777" w:rsidR="00A70D79" w:rsidRPr="006A24E4" w:rsidRDefault="00A70D79" w:rsidP="0035185D">
            <w:pPr>
              <w:widowControl w:val="0"/>
              <w:spacing w:before="40" w:after="40" w:line="240" w:lineRule="auto"/>
              <w:rPr>
                <w:rFonts w:cs="Times New Roman"/>
                <w:sz w:val="26"/>
                <w:szCs w:val="26"/>
              </w:rPr>
            </w:pPr>
            <w:r w:rsidRPr="006A24E4">
              <w:rPr>
                <w:rFonts w:cs="Times New Roman"/>
                <w:sz w:val="26"/>
                <w:szCs w:val="26"/>
              </w:rPr>
              <w:t>Lãnh đạo đơn vị</w:t>
            </w:r>
          </w:p>
        </w:tc>
      </w:tr>
    </w:tbl>
    <w:p w14:paraId="2F864B92" w14:textId="77777777" w:rsidR="00802D68" w:rsidRPr="006A24E4" w:rsidRDefault="00802D68" w:rsidP="00802D68">
      <w:pPr>
        <w:keepNext w:val="0"/>
        <w:spacing w:before="0" w:after="160" w:line="259" w:lineRule="auto"/>
        <w:rPr>
          <w:rFonts w:cs="Times New Roman"/>
          <w:sz w:val="26"/>
          <w:szCs w:val="26"/>
        </w:rPr>
      </w:pPr>
    </w:p>
    <w:p w14:paraId="4E0DE57F" w14:textId="77777777" w:rsidR="00802D68" w:rsidRDefault="00802D68" w:rsidP="000A132C">
      <w:pPr>
        <w:pStyle w:val="Heading1"/>
        <w:tabs>
          <w:tab w:val="clear" w:pos="360"/>
        </w:tabs>
        <w:spacing w:before="40" w:after="40" w:line="245" w:lineRule="auto"/>
        <w:rPr>
          <w:sz w:val="26"/>
          <w:szCs w:val="26"/>
        </w:rPr>
      </w:pPr>
      <w:bookmarkStart w:id="18" w:name="_Toc469986358"/>
      <w:bookmarkStart w:id="19" w:name="_Toc98415857"/>
      <w:r w:rsidRPr="006A24E4">
        <w:rPr>
          <w:sz w:val="26"/>
          <w:szCs w:val="26"/>
        </w:rPr>
        <w:lastRenderedPageBreak/>
        <w:t>HƯỚNG DẪN SỬ DỤNG CHI TIẾT CÁC CHỨC NĂNG</w:t>
      </w:r>
      <w:bookmarkEnd w:id="18"/>
      <w:bookmarkEnd w:id="19"/>
    </w:p>
    <w:p w14:paraId="062A2197" w14:textId="77777777" w:rsidR="003A6363" w:rsidRPr="00BA4643" w:rsidRDefault="004F2A30" w:rsidP="003A6363">
      <w:pPr>
        <w:rPr>
          <w:sz w:val="26"/>
          <w:szCs w:val="26"/>
        </w:rPr>
      </w:pPr>
      <w:r w:rsidRPr="00BA4643">
        <w:rPr>
          <w:sz w:val="26"/>
          <w:szCs w:val="26"/>
        </w:rPr>
        <w:t>T</w:t>
      </w:r>
      <w:r w:rsidR="00EF0DB9">
        <w:rPr>
          <w:sz w:val="26"/>
          <w:szCs w:val="26"/>
        </w:rPr>
        <w:t xml:space="preserve">hông tin </w:t>
      </w:r>
      <w:r w:rsidR="00FA34FE" w:rsidRPr="00461EC9">
        <w:rPr>
          <w:rFonts w:cs="Times New Roman"/>
          <w:sz w:val="26"/>
          <w:szCs w:val="26"/>
        </w:rPr>
        <w:t>Hệ thống quản lý CSDL theo dõi</w:t>
      </w:r>
      <w:r w:rsidR="003A6363" w:rsidRPr="00BA4643">
        <w:rPr>
          <w:sz w:val="26"/>
          <w:szCs w:val="26"/>
        </w:rPr>
        <w:t>:</w:t>
      </w:r>
    </w:p>
    <w:p w14:paraId="19575947" w14:textId="3FCC8A59" w:rsidR="001519C2" w:rsidRDefault="001519C2" w:rsidP="001519C2">
      <w:pPr>
        <w:pStyle w:val="ListParagraph"/>
        <w:numPr>
          <w:ilvl w:val="0"/>
          <w:numId w:val="22"/>
        </w:numPr>
        <w:rPr>
          <w:sz w:val="26"/>
          <w:szCs w:val="26"/>
        </w:rPr>
      </w:pPr>
      <w:r w:rsidRPr="00BA4643">
        <w:rPr>
          <w:sz w:val="26"/>
          <w:szCs w:val="26"/>
        </w:rPr>
        <w:t>Sử dụng trình duyệt Web: Chrome</w:t>
      </w:r>
      <w:r w:rsidR="004F2A30" w:rsidRPr="00BA4643">
        <w:rPr>
          <w:sz w:val="26"/>
          <w:szCs w:val="26"/>
        </w:rPr>
        <w:t xml:space="preserve">/ </w:t>
      </w:r>
      <w:r w:rsidRPr="00BA4643">
        <w:rPr>
          <w:sz w:val="26"/>
          <w:szCs w:val="26"/>
        </w:rPr>
        <w:t>FireFox bản 86 trở lên</w:t>
      </w:r>
    </w:p>
    <w:p w14:paraId="507DF460" w14:textId="77777777" w:rsidR="00375038" w:rsidRPr="00876BC8" w:rsidRDefault="00375038" w:rsidP="00375038">
      <w:pPr>
        <w:pStyle w:val="ListParagraph"/>
        <w:numPr>
          <w:ilvl w:val="0"/>
          <w:numId w:val="22"/>
        </w:numPr>
        <w:rPr>
          <w:sz w:val="26"/>
          <w:szCs w:val="26"/>
        </w:rPr>
      </w:pPr>
      <w:r>
        <w:rPr>
          <w:sz w:val="26"/>
          <w:szCs w:val="26"/>
        </w:rPr>
        <w:t xml:space="preserve">Hệ thống </w:t>
      </w:r>
      <w:r w:rsidRPr="00876BC8">
        <w:rPr>
          <w:sz w:val="26"/>
          <w:szCs w:val="26"/>
        </w:rPr>
        <w:t>đào tạo: tdnv.vpcp.vn</w:t>
      </w:r>
      <w:r>
        <w:rPr>
          <w:sz w:val="26"/>
          <w:szCs w:val="26"/>
        </w:rPr>
        <w:t>/WEB_VPCP</w:t>
      </w:r>
    </w:p>
    <w:p w14:paraId="6F146FC0" w14:textId="77777777" w:rsidR="0094575B" w:rsidRPr="005B4803" w:rsidRDefault="0094575B" w:rsidP="0094575B">
      <w:pPr>
        <w:pStyle w:val="Heading2"/>
        <w:tabs>
          <w:tab w:val="clear" w:pos="567"/>
          <w:tab w:val="num" w:pos="1377"/>
        </w:tabs>
        <w:ind w:left="1377"/>
      </w:pPr>
      <w:bookmarkStart w:id="20" w:name="_Đánh_giá_KI"/>
      <w:bookmarkStart w:id="21" w:name="_Chức_năng_mở"/>
      <w:bookmarkStart w:id="22" w:name="_Xem_KI,_Chốt"/>
      <w:bookmarkStart w:id="23" w:name="_Toc96437685"/>
      <w:bookmarkStart w:id="24" w:name="_Toc98415858"/>
      <w:bookmarkStart w:id="25" w:name="_GoBack"/>
      <w:bookmarkEnd w:id="20"/>
      <w:bookmarkEnd w:id="21"/>
      <w:bookmarkEnd w:id="22"/>
      <w:bookmarkEnd w:id="25"/>
      <w:r>
        <w:t xml:space="preserve">Thống kê </w:t>
      </w:r>
      <w:r w:rsidRPr="005B4803">
        <w:t>Dashboard</w:t>
      </w:r>
      <w:bookmarkEnd w:id="23"/>
      <w:bookmarkEnd w:id="24"/>
      <w:r w:rsidRPr="005B4803">
        <w:t xml:space="preserve"> </w:t>
      </w:r>
    </w:p>
    <w:p w14:paraId="7E101534" w14:textId="77777777" w:rsidR="0028524F" w:rsidRDefault="0028524F" w:rsidP="0028524F">
      <w:pPr>
        <w:pStyle w:val="BodyText"/>
        <w:spacing w:line="276" w:lineRule="auto"/>
        <w:jc w:val="left"/>
        <w:rPr>
          <w:rFonts w:cs="Times New Roman"/>
          <w:sz w:val="26"/>
          <w:szCs w:val="26"/>
          <w:lang w:eastAsia="ar-SA"/>
        </w:rPr>
      </w:pPr>
      <w:r w:rsidRPr="006A24E4">
        <w:rPr>
          <w:rFonts w:cs="Times New Roman"/>
          <w:sz w:val="26"/>
          <w:szCs w:val="26"/>
          <w:lang w:eastAsia="ar-SA"/>
        </w:rPr>
        <w:t xml:space="preserve">Chức năng này thống kê số lượng nhiệm vụ </w:t>
      </w:r>
      <w:r>
        <w:rPr>
          <w:rFonts w:cs="Times New Roman"/>
          <w:sz w:val="26"/>
          <w:szCs w:val="26"/>
          <w:lang w:eastAsia="ar-SA"/>
        </w:rPr>
        <w:t xml:space="preserve">được giao theo dõi </w:t>
      </w:r>
      <w:r w:rsidRPr="006A24E4">
        <w:rPr>
          <w:rFonts w:cs="Times New Roman"/>
          <w:sz w:val="26"/>
          <w:szCs w:val="26"/>
          <w:lang w:eastAsia="ar-SA"/>
        </w:rPr>
        <w:t xml:space="preserve">và </w:t>
      </w:r>
      <w:r>
        <w:rPr>
          <w:rFonts w:cs="Times New Roman"/>
          <w:sz w:val="26"/>
          <w:szCs w:val="26"/>
          <w:lang w:eastAsia="ar-SA"/>
        </w:rPr>
        <w:t>số văn bản phát hành</w:t>
      </w:r>
      <w:r w:rsidRPr="006A24E4">
        <w:rPr>
          <w:rFonts w:cs="Times New Roman"/>
          <w:sz w:val="26"/>
          <w:szCs w:val="26"/>
          <w:lang w:eastAsia="ar-SA"/>
        </w:rPr>
        <w:t xml:space="preserve"> của đơn vị </w:t>
      </w:r>
    </w:p>
    <w:p w14:paraId="4A0A60DA" w14:textId="77777777" w:rsidR="0094575B" w:rsidRPr="005B4803" w:rsidRDefault="0094575B" w:rsidP="0094575B">
      <w:pPr>
        <w:pStyle w:val="BodyText"/>
        <w:spacing w:line="276" w:lineRule="auto"/>
        <w:jc w:val="left"/>
        <w:rPr>
          <w:rFonts w:cs="Times New Roman"/>
          <w:sz w:val="26"/>
          <w:szCs w:val="26"/>
          <w:lang w:eastAsia="ar-SA"/>
        </w:rPr>
      </w:pPr>
    </w:p>
    <w:p w14:paraId="0B3279DE" w14:textId="77777777" w:rsidR="0094575B" w:rsidRPr="005B4803" w:rsidRDefault="0094575B" w:rsidP="0094575B">
      <w:pPr>
        <w:pStyle w:val="BodyText"/>
        <w:spacing w:line="276" w:lineRule="auto"/>
        <w:jc w:val="left"/>
        <w:rPr>
          <w:rFonts w:cs="Times New Roman"/>
          <w:sz w:val="26"/>
          <w:szCs w:val="26"/>
          <w:lang w:eastAsia="ar-SA"/>
        </w:rPr>
      </w:pPr>
      <w:r w:rsidRPr="005B4803">
        <w:rPr>
          <w:rFonts w:cs="Times New Roman"/>
          <w:b/>
          <w:i/>
          <w:sz w:val="26"/>
          <w:szCs w:val="26"/>
          <w:u w:val="single"/>
        </w:rPr>
        <w:t>Bước 1</w:t>
      </w:r>
      <w:r w:rsidRPr="005B4803">
        <w:rPr>
          <w:rFonts w:cs="Times New Roman"/>
          <w:sz w:val="26"/>
          <w:szCs w:val="26"/>
          <w:lang w:eastAsia="ar-SA"/>
        </w:rPr>
        <w:t xml:space="preserve">: Đăng nhập bằng tài khoản </w:t>
      </w:r>
      <w:r>
        <w:rPr>
          <w:rFonts w:cs="Times New Roman"/>
          <w:sz w:val="26"/>
          <w:szCs w:val="26"/>
          <w:lang w:eastAsia="ar-SA"/>
        </w:rPr>
        <w:t xml:space="preserve">lãnh đạo </w:t>
      </w:r>
      <w:r w:rsidR="00A15C8F">
        <w:rPr>
          <w:rFonts w:cs="Times New Roman"/>
          <w:sz w:val="26"/>
          <w:szCs w:val="26"/>
          <w:lang w:eastAsia="ar-SA"/>
        </w:rPr>
        <w:t>đơn vị</w:t>
      </w:r>
      <w:r w:rsidR="004B5BAE">
        <w:rPr>
          <w:rFonts w:cs="Times New Roman"/>
          <w:sz w:val="26"/>
          <w:szCs w:val="26"/>
          <w:lang w:eastAsia="ar-SA"/>
        </w:rPr>
        <w:t xml:space="preserve"> hiển thị Dashboard</w:t>
      </w:r>
    </w:p>
    <w:p w14:paraId="2A79F7FE" w14:textId="77777777" w:rsidR="0094575B" w:rsidRPr="005B4803" w:rsidRDefault="00AD7B1A" w:rsidP="0094575B">
      <w:pPr>
        <w:pStyle w:val="NormalIndent"/>
        <w:rPr>
          <w:sz w:val="26"/>
          <w:szCs w:val="26"/>
        </w:rPr>
      </w:pPr>
      <w:r>
        <w:rPr>
          <w:noProof/>
        </w:rPr>
        <w:drawing>
          <wp:inline distT="0" distB="0" distL="0" distR="0" wp14:anchorId="53430E7D" wp14:editId="4E8FA3FB">
            <wp:extent cx="5761990" cy="2796658"/>
            <wp:effectExtent l="0" t="0" r="0" b="381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5761990" cy="2796658"/>
                    </a:xfrm>
                    <a:prstGeom prst="rect">
                      <a:avLst/>
                    </a:prstGeom>
                  </pic:spPr>
                </pic:pic>
              </a:graphicData>
            </a:graphic>
          </wp:inline>
        </w:drawing>
      </w:r>
    </w:p>
    <w:p w14:paraId="242B838C" w14:textId="77777777" w:rsidR="0094575B" w:rsidRDefault="0094575B" w:rsidP="0094575B">
      <w:pPr>
        <w:pStyle w:val="NormalIndent"/>
        <w:rPr>
          <w:sz w:val="26"/>
          <w:szCs w:val="26"/>
        </w:rPr>
      </w:pPr>
      <w:r>
        <w:rPr>
          <w:sz w:val="26"/>
          <w:szCs w:val="26"/>
        </w:rPr>
        <w:t xml:space="preserve">* Vòng tròn nhiệm vụ giao: Thống kê số nhiệm vụ </w:t>
      </w:r>
      <w:r w:rsidR="005D7167">
        <w:rPr>
          <w:sz w:val="26"/>
          <w:szCs w:val="26"/>
        </w:rPr>
        <w:t>đơn vị được giao theo dõi</w:t>
      </w:r>
      <w:r>
        <w:rPr>
          <w:sz w:val="26"/>
          <w:szCs w:val="26"/>
        </w:rPr>
        <w:t xml:space="preserve"> t</w:t>
      </w:r>
      <w:r w:rsidR="005D7167">
        <w:rPr>
          <w:sz w:val="26"/>
          <w:szCs w:val="26"/>
        </w:rPr>
        <w:t>heo các trạng thái đã hoàn thành</w:t>
      </w:r>
      <w:r>
        <w:rPr>
          <w:sz w:val="26"/>
          <w:szCs w:val="26"/>
        </w:rPr>
        <w:t>/ trong hạn/ quá hạn. Khi tích vào các trạng thái trên vòng tròn sẽ hiển thị ra màn hình chi tiết tương ứng:</w:t>
      </w:r>
    </w:p>
    <w:p w14:paraId="34625525" w14:textId="77777777" w:rsidR="0094575B" w:rsidRDefault="0094575B" w:rsidP="0094575B">
      <w:pPr>
        <w:pStyle w:val="NormalIndent"/>
        <w:rPr>
          <w:sz w:val="26"/>
          <w:szCs w:val="26"/>
        </w:rPr>
      </w:pPr>
      <w:r>
        <w:rPr>
          <w:noProof/>
        </w:rPr>
        <w:drawing>
          <wp:inline distT="0" distB="0" distL="0" distR="0" wp14:anchorId="7792B477" wp14:editId="522222BB">
            <wp:extent cx="6280030" cy="1117792"/>
            <wp:effectExtent l="0" t="0" r="6985"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6279534" cy="1117704"/>
                    </a:xfrm>
                    <a:prstGeom prst="rect">
                      <a:avLst/>
                    </a:prstGeom>
                  </pic:spPr>
                </pic:pic>
              </a:graphicData>
            </a:graphic>
          </wp:inline>
        </w:drawing>
      </w:r>
    </w:p>
    <w:p w14:paraId="3B694AA0" w14:textId="77777777" w:rsidR="0094575B" w:rsidRDefault="0094575B" w:rsidP="0094575B">
      <w:pPr>
        <w:pStyle w:val="NormalIndent"/>
        <w:rPr>
          <w:sz w:val="26"/>
          <w:szCs w:val="26"/>
        </w:rPr>
      </w:pPr>
      <w:r>
        <w:rPr>
          <w:sz w:val="26"/>
          <w:szCs w:val="26"/>
        </w:rPr>
        <w:t>* Vòng tròn văn bản chỉ đạo điều hành: Thống kê số văn bản chỉ đạo điều hành theo từng trạng thái của VBPH. Khi tích vào các trạng thái trên vòng tròn sẽ hiển thi ra màn hình chi tiết VBPH tương ứng</w:t>
      </w:r>
    </w:p>
    <w:p w14:paraId="5160C254" w14:textId="77777777" w:rsidR="0094575B" w:rsidRDefault="0094575B" w:rsidP="0094575B">
      <w:pPr>
        <w:pStyle w:val="NormalIndent"/>
        <w:rPr>
          <w:sz w:val="26"/>
          <w:szCs w:val="26"/>
        </w:rPr>
      </w:pPr>
      <w:r>
        <w:rPr>
          <w:noProof/>
        </w:rPr>
        <w:lastRenderedPageBreak/>
        <w:drawing>
          <wp:inline distT="0" distB="0" distL="0" distR="0" wp14:anchorId="029B3030" wp14:editId="16944328">
            <wp:extent cx="6338487" cy="1319841"/>
            <wp:effectExtent l="0" t="0" r="571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6342335" cy="1320642"/>
                    </a:xfrm>
                    <a:prstGeom prst="rect">
                      <a:avLst/>
                    </a:prstGeom>
                  </pic:spPr>
                </pic:pic>
              </a:graphicData>
            </a:graphic>
          </wp:inline>
        </w:drawing>
      </w:r>
    </w:p>
    <w:p w14:paraId="080BE111" w14:textId="77777777" w:rsidR="00177BD8" w:rsidRDefault="0094575B" w:rsidP="00DC0504">
      <w:pPr>
        <w:pStyle w:val="NormalIndent"/>
        <w:rPr>
          <w:sz w:val="26"/>
          <w:szCs w:val="26"/>
        </w:rPr>
      </w:pPr>
      <w:r>
        <w:rPr>
          <w:sz w:val="26"/>
          <w:szCs w:val="26"/>
        </w:rPr>
        <w:t xml:space="preserve">* </w:t>
      </w:r>
      <w:r w:rsidR="00377EBE">
        <w:rPr>
          <w:sz w:val="26"/>
          <w:szCs w:val="26"/>
        </w:rPr>
        <w:t>Tab Nhiệm vụ đang thực hiện</w:t>
      </w:r>
      <w:r>
        <w:rPr>
          <w:sz w:val="26"/>
          <w:szCs w:val="26"/>
        </w:rPr>
        <w:t>:</w:t>
      </w:r>
    </w:p>
    <w:p w14:paraId="4AC606C4" w14:textId="77777777" w:rsidR="0094575B" w:rsidRDefault="00177BD8" w:rsidP="00177BD8">
      <w:pPr>
        <w:pStyle w:val="NormalIndent"/>
        <w:numPr>
          <w:ilvl w:val="0"/>
          <w:numId w:val="22"/>
        </w:numPr>
        <w:rPr>
          <w:sz w:val="26"/>
          <w:szCs w:val="26"/>
        </w:rPr>
      </w:pPr>
      <w:r>
        <w:rPr>
          <w:sz w:val="26"/>
          <w:szCs w:val="26"/>
        </w:rPr>
        <w:t>H</w:t>
      </w:r>
      <w:r w:rsidR="00DC0504">
        <w:rPr>
          <w:sz w:val="26"/>
          <w:szCs w:val="26"/>
        </w:rPr>
        <w:t xml:space="preserve">iển thị danh sách </w:t>
      </w:r>
      <w:r>
        <w:rPr>
          <w:sz w:val="26"/>
          <w:szCs w:val="26"/>
        </w:rPr>
        <w:t xml:space="preserve">các nhiệm vụ </w:t>
      </w:r>
      <w:r w:rsidR="003A5FAC">
        <w:rPr>
          <w:sz w:val="26"/>
          <w:szCs w:val="26"/>
        </w:rPr>
        <w:t xml:space="preserve">có trạng thái </w:t>
      </w:r>
      <w:r w:rsidR="00DC0504">
        <w:rPr>
          <w:sz w:val="26"/>
          <w:szCs w:val="26"/>
        </w:rPr>
        <w:t>đang thực hiện</w:t>
      </w:r>
    </w:p>
    <w:p w14:paraId="29FE72E2" w14:textId="77777777" w:rsidR="00177BD8" w:rsidRDefault="00177BD8" w:rsidP="00DC0504">
      <w:pPr>
        <w:pStyle w:val="NormalIndent"/>
        <w:numPr>
          <w:ilvl w:val="0"/>
          <w:numId w:val="22"/>
        </w:numPr>
        <w:rPr>
          <w:sz w:val="26"/>
          <w:szCs w:val="26"/>
        </w:rPr>
      </w:pPr>
      <w:r w:rsidRPr="00177BD8">
        <w:rPr>
          <w:sz w:val="26"/>
          <w:szCs w:val="26"/>
        </w:rPr>
        <w:t>Cho phép tìm kiếm các nhiệm vụ trên danh sách hiển thị</w:t>
      </w:r>
    </w:p>
    <w:p w14:paraId="218A0E3D" w14:textId="77777777" w:rsidR="000F00F8" w:rsidRPr="00177BD8" w:rsidRDefault="000F00F8" w:rsidP="000F00F8">
      <w:pPr>
        <w:pStyle w:val="NormalIndent"/>
        <w:rPr>
          <w:sz w:val="26"/>
          <w:szCs w:val="26"/>
        </w:rPr>
      </w:pPr>
      <w:r>
        <w:rPr>
          <w:noProof/>
        </w:rPr>
        <w:drawing>
          <wp:inline distT="0" distB="0" distL="0" distR="0" wp14:anchorId="50E12555" wp14:editId="68620984">
            <wp:extent cx="5761990" cy="835365"/>
            <wp:effectExtent l="0" t="0" r="0" b="317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5761990" cy="835365"/>
                    </a:xfrm>
                    <a:prstGeom prst="rect">
                      <a:avLst/>
                    </a:prstGeom>
                  </pic:spPr>
                </pic:pic>
              </a:graphicData>
            </a:graphic>
          </wp:inline>
        </w:drawing>
      </w:r>
    </w:p>
    <w:p w14:paraId="4850EE3C" w14:textId="77777777" w:rsidR="00177BD8" w:rsidRDefault="00177BD8" w:rsidP="00DC0504">
      <w:pPr>
        <w:pStyle w:val="NormalIndent"/>
        <w:rPr>
          <w:sz w:val="26"/>
          <w:szCs w:val="26"/>
        </w:rPr>
      </w:pPr>
      <w:r>
        <w:rPr>
          <w:sz w:val="26"/>
          <w:szCs w:val="26"/>
        </w:rPr>
        <w:t>* Tab Nhiệm vụ chờ giao:</w:t>
      </w:r>
    </w:p>
    <w:p w14:paraId="63D056DA" w14:textId="77777777" w:rsidR="00177BD8" w:rsidRDefault="00177BD8" w:rsidP="00177BD8">
      <w:pPr>
        <w:pStyle w:val="NormalIndent"/>
        <w:numPr>
          <w:ilvl w:val="0"/>
          <w:numId w:val="22"/>
        </w:numPr>
        <w:rPr>
          <w:sz w:val="26"/>
          <w:szCs w:val="26"/>
        </w:rPr>
      </w:pPr>
      <w:r>
        <w:rPr>
          <w:sz w:val="26"/>
          <w:szCs w:val="26"/>
        </w:rPr>
        <w:t xml:space="preserve">Hiển thị danh sách các nhiệm vụ </w:t>
      </w:r>
      <w:r w:rsidR="002F34BD">
        <w:rPr>
          <w:sz w:val="26"/>
          <w:szCs w:val="26"/>
        </w:rPr>
        <w:t>giao đơn vị theo dõi nhưng chưa được phân cho chuyên viên theo dõi.</w:t>
      </w:r>
    </w:p>
    <w:p w14:paraId="4AA0C7FB" w14:textId="77777777" w:rsidR="00177BD8" w:rsidRDefault="00177BD8" w:rsidP="00177BD8">
      <w:pPr>
        <w:pStyle w:val="NormalIndent"/>
        <w:numPr>
          <w:ilvl w:val="0"/>
          <w:numId w:val="22"/>
        </w:numPr>
        <w:rPr>
          <w:sz w:val="26"/>
          <w:szCs w:val="26"/>
        </w:rPr>
      </w:pPr>
      <w:r w:rsidRPr="00177BD8">
        <w:rPr>
          <w:sz w:val="26"/>
          <w:szCs w:val="26"/>
        </w:rPr>
        <w:t>Cho phép tìm kiếm các nhiệm vụ trên danh sách hiển thị</w:t>
      </w:r>
    </w:p>
    <w:p w14:paraId="1524B969" w14:textId="77777777" w:rsidR="000F00F8" w:rsidRDefault="000F00F8" w:rsidP="000F00F8">
      <w:pPr>
        <w:pStyle w:val="NormalIndent"/>
        <w:rPr>
          <w:sz w:val="26"/>
          <w:szCs w:val="26"/>
        </w:rPr>
      </w:pPr>
      <w:r>
        <w:rPr>
          <w:noProof/>
        </w:rPr>
        <w:drawing>
          <wp:inline distT="0" distB="0" distL="0" distR="0" wp14:anchorId="1413EC6A" wp14:editId="5B6161B8">
            <wp:extent cx="5761990" cy="1217036"/>
            <wp:effectExtent l="0" t="0" r="0" b="254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5761990" cy="1217036"/>
                    </a:xfrm>
                    <a:prstGeom prst="rect">
                      <a:avLst/>
                    </a:prstGeom>
                  </pic:spPr>
                </pic:pic>
              </a:graphicData>
            </a:graphic>
          </wp:inline>
        </w:drawing>
      </w:r>
    </w:p>
    <w:p w14:paraId="3CE9A0B9" w14:textId="77777777" w:rsidR="00036962" w:rsidRDefault="00036962" w:rsidP="00036962">
      <w:pPr>
        <w:pStyle w:val="NormalIndent"/>
        <w:rPr>
          <w:sz w:val="26"/>
          <w:szCs w:val="26"/>
        </w:rPr>
      </w:pPr>
      <w:r>
        <w:rPr>
          <w:sz w:val="26"/>
          <w:szCs w:val="26"/>
        </w:rPr>
        <w:t>* Tab Tình hình thực hiện nhiệm vụ:</w:t>
      </w:r>
    </w:p>
    <w:p w14:paraId="69C7C028" w14:textId="77777777" w:rsidR="00036962" w:rsidRDefault="00036962" w:rsidP="00036962">
      <w:pPr>
        <w:pStyle w:val="NormalIndent"/>
        <w:numPr>
          <w:ilvl w:val="0"/>
          <w:numId w:val="22"/>
        </w:numPr>
        <w:rPr>
          <w:sz w:val="26"/>
          <w:szCs w:val="26"/>
        </w:rPr>
      </w:pPr>
      <w:r w:rsidRPr="002A7567">
        <w:rPr>
          <w:sz w:val="26"/>
          <w:szCs w:val="26"/>
        </w:rPr>
        <w:t xml:space="preserve">Hiển thị danh sách các nhiệm vụ </w:t>
      </w:r>
      <w:r w:rsidR="002A7567">
        <w:rPr>
          <w:sz w:val="26"/>
          <w:szCs w:val="26"/>
        </w:rPr>
        <w:t xml:space="preserve">của các chuyên viên thuộc đơn vị đăng nhập có giao nhiệm vụ hoặc được phân theo dõi </w:t>
      </w:r>
    </w:p>
    <w:p w14:paraId="2F23AE67" w14:textId="77777777" w:rsidR="00283565" w:rsidRDefault="00283565" w:rsidP="00283565">
      <w:pPr>
        <w:pStyle w:val="NormalIndent"/>
        <w:rPr>
          <w:sz w:val="26"/>
          <w:szCs w:val="26"/>
        </w:rPr>
      </w:pPr>
      <w:r>
        <w:rPr>
          <w:noProof/>
        </w:rPr>
        <w:lastRenderedPageBreak/>
        <w:drawing>
          <wp:inline distT="0" distB="0" distL="0" distR="0" wp14:anchorId="41EEA70F" wp14:editId="7B8BD4C5">
            <wp:extent cx="5761990" cy="2036396"/>
            <wp:effectExtent l="0" t="0" r="0" b="254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5761990" cy="2036396"/>
                    </a:xfrm>
                    <a:prstGeom prst="rect">
                      <a:avLst/>
                    </a:prstGeom>
                  </pic:spPr>
                </pic:pic>
              </a:graphicData>
            </a:graphic>
          </wp:inline>
        </w:drawing>
      </w:r>
    </w:p>
    <w:p w14:paraId="06E6602A" w14:textId="77777777" w:rsidR="00CD25DE" w:rsidRDefault="0005288C" w:rsidP="00CD25DE">
      <w:pPr>
        <w:pStyle w:val="NormalIndent"/>
        <w:numPr>
          <w:ilvl w:val="0"/>
          <w:numId w:val="22"/>
        </w:numPr>
        <w:rPr>
          <w:sz w:val="26"/>
          <w:szCs w:val="26"/>
        </w:rPr>
      </w:pPr>
      <w:r>
        <w:rPr>
          <w:sz w:val="26"/>
          <w:szCs w:val="26"/>
        </w:rPr>
        <w:t>Khi tích vào các ô số liệu trên bảng sẽ hiển thị ra màn hình chi tiết danh sách các nhiệm vụ tương ứng.</w:t>
      </w:r>
    </w:p>
    <w:p w14:paraId="4F03EE51" w14:textId="77777777" w:rsidR="002500DC" w:rsidRDefault="002500DC" w:rsidP="002500DC">
      <w:pPr>
        <w:pStyle w:val="NormalIndent"/>
        <w:rPr>
          <w:sz w:val="26"/>
          <w:szCs w:val="26"/>
        </w:rPr>
      </w:pPr>
      <w:r>
        <w:rPr>
          <w:sz w:val="26"/>
          <w:szCs w:val="26"/>
        </w:rPr>
        <w:t>* Tab Văn bản CĐ ĐH:</w:t>
      </w:r>
    </w:p>
    <w:p w14:paraId="64DA8911" w14:textId="77777777" w:rsidR="002500DC" w:rsidRDefault="002500DC" w:rsidP="002500DC">
      <w:pPr>
        <w:pStyle w:val="NormalIndent"/>
        <w:numPr>
          <w:ilvl w:val="0"/>
          <w:numId w:val="22"/>
        </w:numPr>
        <w:rPr>
          <w:sz w:val="26"/>
          <w:szCs w:val="26"/>
        </w:rPr>
      </w:pPr>
      <w:r w:rsidRPr="002A7567">
        <w:rPr>
          <w:sz w:val="26"/>
          <w:szCs w:val="26"/>
        </w:rPr>
        <w:t xml:space="preserve">Hiển thị danh sách các </w:t>
      </w:r>
      <w:r>
        <w:rPr>
          <w:sz w:val="26"/>
          <w:szCs w:val="26"/>
        </w:rPr>
        <w:t>văn bản phát hành</w:t>
      </w:r>
      <w:r w:rsidRPr="002A7567">
        <w:rPr>
          <w:sz w:val="26"/>
          <w:szCs w:val="26"/>
        </w:rPr>
        <w:t xml:space="preserve"> </w:t>
      </w:r>
      <w:r>
        <w:rPr>
          <w:sz w:val="26"/>
          <w:szCs w:val="26"/>
        </w:rPr>
        <w:t>của các chuyên viên thuộc đơn vị đăng nhập.</w:t>
      </w:r>
    </w:p>
    <w:p w14:paraId="2EC943BE" w14:textId="77777777" w:rsidR="002500DC" w:rsidRDefault="002500DC" w:rsidP="002500DC">
      <w:pPr>
        <w:pStyle w:val="NormalIndent"/>
        <w:rPr>
          <w:sz w:val="26"/>
          <w:szCs w:val="26"/>
        </w:rPr>
      </w:pPr>
      <w:r>
        <w:rPr>
          <w:noProof/>
        </w:rPr>
        <w:drawing>
          <wp:inline distT="0" distB="0" distL="0" distR="0" wp14:anchorId="3E6E801A" wp14:editId="30354D13">
            <wp:extent cx="5761990" cy="1163955"/>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5761990" cy="1163955"/>
                    </a:xfrm>
                    <a:prstGeom prst="rect">
                      <a:avLst/>
                    </a:prstGeom>
                  </pic:spPr>
                </pic:pic>
              </a:graphicData>
            </a:graphic>
          </wp:inline>
        </w:drawing>
      </w:r>
    </w:p>
    <w:p w14:paraId="7A389F72" w14:textId="77777777" w:rsidR="002500DC" w:rsidRDefault="002500DC" w:rsidP="002500DC">
      <w:pPr>
        <w:pStyle w:val="NormalIndent"/>
        <w:numPr>
          <w:ilvl w:val="0"/>
          <w:numId w:val="22"/>
        </w:numPr>
        <w:rPr>
          <w:sz w:val="26"/>
          <w:szCs w:val="26"/>
        </w:rPr>
      </w:pPr>
      <w:r>
        <w:rPr>
          <w:sz w:val="26"/>
          <w:szCs w:val="26"/>
        </w:rPr>
        <w:t>Khi tích vào các cột số liệu hiển thị ra màn hình chi tiết VBPH</w:t>
      </w:r>
    </w:p>
    <w:p w14:paraId="6949C6EE" w14:textId="77777777" w:rsidR="002500DC" w:rsidRDefault="002500DC" w:rsidP="002500DC">
      <w:pPr>
        <w:pStyle w:val="NormalIndent"/>
        <w:rPr>
          <w:sz w:val="26"/>
          <w:szCs w:val="26"/>
        </w:rPr>
      </w:pPr>
      <w:r>
        <w:rPr>
          <w:noProof/>
        </w:rPr>
        <w:drawing>
          <wp:inline distT="0" distB="0" distL="0" distR="0" wp14:anchorId="07DA8D66" wp14:editId="666F3E12">
            <wp:extent cx="5761990" cy="1373397"/>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5761990" cy="1373397"/>
                    </a:xfrm>
                    <a:prstGeom prst="rect">
                      <a:avLst/>
                    </a:prstGeom>
                  </pic:spPr>
                </pic:pic>
              </a:graphicData>
            </a:graphic>
          </wp:inline>
        </w:drawing>
      </w:r>
    </w:p>
    <w:p w14:paraId="4E6195AA" w14:textId="4891EEE2" w:rsidR="00050120" w:rsidRPr="00C25B73" w:rsidRDefault="00050120" w:rsidP="00C25B73">
      <w:pPr>
        <w:pStyle w:val="Heading2"/>
      </w:pPr>
      <w:bookmarkStart w:id="26" w:name="_Toc98415859"/>
      <w:r w:rsidRPr="00C25B73">
        <w:t xml:space="preserve">Nhiệm </w:t>
      </w:r>
      <w:bookmarkEnd w:id="26"/>
      <w:r w:rsidR="00FC554E">
        <w:t xml:space="preserve">vụ </w:t>
      </w:r>
      <w:r w:rsidR="00A84A79">
        <w:t>theo dõi</w:t>
      </w:r>
      <w:r w:rsidR="001D3377">
        <w:t xml:space="preserve"> (nhiệm vụ thường)</w:t>
      </w:r>
    </w:p>
    <w:p w14:paraId="6C0060B9" w14:textId="77777777" w:rsidR="00BD0029" w:rsidRPr="006A24E4" w:rsidRDefault="00BD0029" w:rsidP="00C25B73">
      <w:pPr>
        <w:pStyle w:val="Heading3"/>
      </w:pPr>
      <w:bookmarkStart w:id="27" w:name="_Toc98415860"/>
      <w:r w:rsidRPr="006A24E4">
        <w:t xml:space="preserve">Giao </w:t>
      </w:r>
      <w:r w:rsidR="00C85D62">
        <w:t xml:space="preserve">chuyên viên </w:t>
      </w:r>
      <w:r w:rsidRPr="006A24E4">
        <w:t>theo dõi</w:t>
      </w:r>
      <w:bookmarkEnd w:id="27"/>
    </w:p>
    <w:p w14:paraId="658B7ECF" w14:textId="77777777" w:rsidR="00BD0029" w:rsidRPr="006A24E4" w:rsidRDefault="00BD0029" w:rsidP="00BD0029">
      <w:pPr>
        <w:rPr>
          <w:rFonts w:cs="Times New Roman"/>
          <w:sz w:val="26"/>
          <w:szCs w:val="26"/>
        </w:rPr>
      </w:pPr>
      <w:r w:rsidRPr="006A24E4">
        <w:rPr>
          <w:rFonts w:cs="Times New Roman"/>
          <w:sz w:val="26"/>
          <w:szCs w:val="26"/>
        </w:rPr>
        <w:t xml:space="preserve">Chức năng này cho phép lãnh đạo đơn vị giao cho chuyên viên trong đơn vị </w:t>
      </w:r>
      <w:r w:rsidR="00D01C42">
        <w:rPr>
          <w:rFonts w:cs="Times New Roman"/>
          <w:sz w:val="26"/>
          <w:szCs w:val="26"/>
        </w:rPr>
        <w:t>t</w:t>
      </w:r>
      <w:r w:rsidRPr="006A24E4">
        <w:rPr>
          <w:rFonts w:cs="Times New Roman"/>
          <w:sz w:val="26"/>
          <w:szCs w:val="26"/>
        </w:rPr>
        <w:t>hực hiện theo dõi nhiệm vụ</w:t>
      </w:r>
    </w:p>
    <w:p w14:paraId="338CB0BA" w14:textId="77777777" w:rsidR="00145E07" w:rsidRDefault="00BD0029" w:rsidP="00BD0029">
      <w:pPr>
        <w:rPr>
          <w:rFonts w:cs="Times New Roman"/>
          <w:sz w:val="26"/>
          <w:szCs w:val="26"/>
        </w:rPr>
      </w:pPr>
      <w:r w:rsidRPr="006A24E4">
        <w:rPr>
          <w:rFonts w:cs="Times New Roman"/>
          <w:b/>
          <w:i/>
          <w:sz w:val="26"/>
          <w:szCs w:val="26"/>
          <w:u w:val="single"/>
        </w:rPr>
        <w:t>Bước 1</w:t>
      </w:r>
      <w:r w:rsidRPr="006A24E4">
        <w:rPr>
          <w:rFonts w:cs="Times New Roman"/>
          <w:i/>
          <w:sz w:val="26"/>
          <w:szCs w:val="26"/>
          <w:u w:val="single"/>
        </w:rPr>
        <w:t>:</w:t>
      </w:r>
      <w:r w:rsidR="00627815" w:rsidRPr="00145E07">
        <w:rPr>
          <w:rFonts w:cs="Times New Roman"/>
          <w:sz w:val="26"/>
          <w:szCs w:val="26"/>
        </w:rPr>
        <w:t xml:space="preserve"> </w:t>
      </w:r>
      <w:r w:rsidR="00145E07">
        <w:rPr>
          <w:rFonts w:cs="Times New Roman"/>
          <w:sz w:val="26"/>
          <w:szCs w:val="26"/>
        </w:rPr>
        <w:t>Đăng nhập bằng Lãnh đạo đơn vị VPCP</w:t>
      </w:r>
    </w:p>
    <w:p w14:paraId="3764AE21" w14:textId="77777777" w:rsidR="00A65EE2" w:rsidRDefault="00145E07" w:rsidP="00BD0029">
      <w:pPr>
        <w:rPr>
          <w:rFonts w:cs="Times New Roman"/>
          <w:sz w:val="26"/>
          <w:szCs w:val="26"/>
        </w:rPr>
      </w:pPr>
      <w:r w:rsidRPr="006A24E4">
        <w:rPr>
          <w:rFonts w:cs="Times New Roman"/>
          <w:b/>
          <w:i/>
          <w:sz w:val="26"/>
          <w:szCs w:val="26"/>
          <w:u w:val="single"/>
        </w:rPr>
        <w:t xml:space="preserve">Bước </w:t>
      </w:r>
      <w:r>
        <w:rPr>
          <w:rFonts w:cs="Times New Roman"/>
          <w:b/>
          <w:i/>
          <w:sz w:val="26"/>
          <w:szCs w:val="26"/>
          <w:u w:val="single"/>
        </w:rPr>
        <w:t>2</w:t>
      </w:r>
      <w:r>
        <w:rPr>
          <w:rFonts w:cs="Times New Roman"/>
          <w:sz w:val="26"/>
          <w:szCs w:val="26"/>
        </w:rPr>
        <w:t xml:space="preserve">: </w:t>
      </w:r>
    </w:p>
    <w:p w14:paraId="2C790AAC" w14:textId="77777777" w:rsidR="00BD0029" w:rsidRPr="006A24E4" w:rsidRDefault="00A65EE2" w:rsidP="00BD0029">
      <w:pPr>
        <w:rPr>
          <w:rFonts w:cs="Times New Roman"/>
          <w:noProof/>
          <w:sz w:val="26"/>
          <w:szCs w:val="26"/>
        </w:rPr>
      </w:pPr>
      <w:r>
        <w:rPr>
          <w:rFonts w:cs="Times New Roman"/>
          <w:sz w:val="26"/>
          <w:szCs w:val="26"/>
        </w:rPr>
        <w:lastRenderedPageBreak/>
        <w:t xml:space="preserve">Cách 1: </w:t>
      </w:r>
      <w:r w:rsidR="00BD0029" w:rsidRPr="006A24E4">
        <w:rPr>
          <w:rFonts w:cs="Times New Roman"/>
          <w:sz w:val="26"/>
          <w:szCs w:val="26"/>
        </w:rPr>
        <w:t xml:space="preserve">Vào </w:t>
      </w:r>
      <w:r>
        <w:rPr>
          <w:rFonts w:cs="Times New Roman"/>
          <w:sz w:val="26"/>
          <w:szCs w:val="26"/>
        </w:rPr>
        <w:t xml:space="preserve">từ </w:t>
      </w:r>
      <w:r w:rsidR="002C7DE8">
        <w:rPr>
          <w:rFonts w:cs="Times New Roman"/>
          <w:sz w:val="26"/>
          <w:szCs w:val="26"/>
        </w:rPr>
        <w:t>menu “</w:t>
      </w:r>
      <w:r w:rsidR="00BD0029" w:rsidRPr="006A24E4">
        <w:rPr>
          <w:rFonts w:cs="Times New Roman"/>
          <w:sz w:val="26"/>
          <w:szCs w:val="26"/>
        </w:rPr>
        <w:t>Nhiệm vụ theo dõi</w:t>
      </w:r>
      <w:r w:rsidR="002C7DE8">
        <w:rPr>
          <w:rFonts w:cs="Times New Roman"/>
          <w:sz w:val="26"/>
          <w:szCs w:val="26"/>
        </w:rPr>
        <w:t>”</w:t>
      </w:r>
      <w:r w:rsidR="00BD0029" w:rsidRPr="006A24E4">
        <w:rPr>
          <w:rFonts w:cs="Times New Roman"/>
          <w:sz w:val="26"/>
          <w:szCs w:val="26"/>
        </w:rPr>
        <w:t xml:space="preserve"> </w:t>
      </w:r>
      <w:r w:rsidR="00BD0029" w:rsidRPr="006A24E4">
        <w:rPr>
          <w:rFonts w:cs="Times New Roman"/>
          <w:sz w:val="26"/>
          <w:szCs w:val="26"/>
        </w:rPr>
        <w:sym w:font="Wingdings" w:char="F0E0"/>
      </w:r>
      <w:r w:rsidR="00BD0029" w:rsidRPr="006A24E4">
        <w:rPr>
          <w:rFonts w:cs="Times New Roman"/>
          <w:sz w:val="26"/>
          <w:szCs w:val="26"/>
        </w:rPr>
        <w:t xml:space="preserve"> </w:t>
      </w:r>
      <w:r w:rsidR="00501977">
        <w:rPr>
          <w:rFonts w:cs="Times New Roman"/>
          <w:sz w:val="26"/>
          <w:szCs w:val="26"/>
        </w:rPr>
        <w:t xml:space="preserve">tìm kiếm chọn nhiệm vụ cần giao theo dõi </w:t>
      </w:r>
      <w:r w:rsidR="005729E6" w:rsidRPr="006A24E4">
        <w:rPr>
          <w:rFonts w:cs="Times New Roman"/>
          <w:sz w:val="26"/>
          <w:szCs w:val="26"/>
        </w:rPr>
        <w:sym w:font="Wingdings" w:char="F0E0"/>
      </w:r>
      <w:r w:rsidR="00501977">
        <w:rPr>
          <w:rFonts w:cs="Times New Roman"/>
          <w:sz w:val="26"/>
          <w:szCs w:val="26"/>
        </w:rPr>
        <w:t xml:space="preserve"> </w:t>
      </w:r>
      <w:r w:rsidR="00BD0029" w:rsidRPr="006A24E4">
        <w:rPr>
          <w:rFonts w:cs="Times New Roman"/>
          <w:noProof/>
          <w:sz w:val="26"/>
          <w:szCs w:val="26"/>
        </w:rPr>
        <w:t xml:space="preserve">Nhấn vào nút </w:t>
      </w:r>
      <w:r w:rsidR="00BD0029" w:rsidRPr="006A24E4">
        <w:rPr>
          <w:rFonts w:cs="Times New Roman"/>
          <w:noProof/>
          <w:sz w:val="26"/>
          <w:szCs w:val="26"/>
        </w:rPr>
        <w:drawing>
          <wp:inline distT="0" distB="0" distL="0" distR="0" wp14:anchorId="54AD2556" wp14:editId="117E2432">
            <wp:extent cx="190500" cy="201386"/>
            <wp:effectExtent l="0" t="0" r="0" b="825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Screenshot_1.jpg"/>
                    <pic:cNvPicPr/>
                  </pic:nvPicPr>
                  <pic:blipFill>
                    <a:blip r:embed="rId17">
                      <a:extLst>
                        <a:ext uri="{28A0092B-C50C-407E-A947-70E740481C1C}">
                          <a14:useLocalDpi xmlns:a14="http://schemas.microsoft.com/office/drawing/2010/main" val="0"/>
                        </a:ext>
                      </a:extLst>
                    </a:blip>
                    <a:stretch>
                      <a:fillRect/>
                    </a:stretch>
                  </pic:blipFill>
                  <pic:spPr>
                    <a:xfrm>
                      <a:off x="0" y="0"/>
                      <a:ext cx="192566" cy="203570"/>
                    </a:xfrm>
                    <a:prstGeom prst="rect">
                      <a:avLst/>
                    </a:prstGeom>
                  </pic:spPr>
                </pic:pic>
              </a:graphicData>
            </a:graphic>
          </wp:inline>
        </w:drawing>
      </w:r>
      <w:r w:rsidR="00BD0029" w:rsidRPr="006A24E4">
        <w:rPr>
          <w:rFonts w:cs="Times New Roman"/>
          <w:noProof/>
          <w:sz w:val="26"/>
          <w:szCs w:val="26"/>
        </w:rPr>
        <w:t xml:space="preserve">hoặc check vào checkbox </w:t>
      </w:r>
      <w:r w:rsidR="005C5A10">
        <w:rPr>
          <w:rFonts w:cs="Times New Roman"/>
          <w:noProof/>
          <w:sz w:val="26"/>
          <w:szCs w:val="26"/>
        </w:rPr>
        <w:t xml:space="preserve">để giao 1 lúc nhiều nhiệm vụ </w:t>
      </w:r>
      <w:r w:rsidR="00BD0029" w:rsidRPr="006A24E4">
        <w:rPr>
          <w:rFonts w:cs="Times New Roman"/>
          <w:noProof/>
          <w:sz w:val="26"/>
          <w:szCs w:val="26"/>
        </w:rPr>
        <w:t xml:space="preserve">rồi chọn </w:t>
      </w:r>
      <w:r w:rsidR="00BD0029" w:rsidRPr="006A24E4">
        <w:rPr>
          <w:rFonts w:cs="Times New Roman"/>
          <w:noProof/>
          <w:sz w:val="26"/>
          <w:szCs w:val="26"/>
        </w:rPr>
        <w:drawing>
          <wp:inline distT="0" distB="0" distL="0" distR="0" wp14:anchorId="2F3F3E60" wp14:editId="2848A2CC">
            <wp:extent cx="710392" cy="185420"/>
            <wp:effectExtent l="0" t="0" r="0" b="5080"/>
            <wp:docPr id="19"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8"/>
                    <a:srcRect/>
                    <a:stretch>
                      <a:fillRect/>
                    </a:stretch>
                  </pic:blipFill>
                  <pic:spPr bwMode="auto">
                    <a:xfrm>
                      <a:off x="0" y="0"/>
                      <a:ext cx="716308" cy="186964"/>
                    </a:xfrm>
                    <a:prstGeom prst="rect">
                      <a:avLst/>
                    </a:prstGeom>
                    <a:noFill/>
                    <a:ln w="9525">
                      <a:noFill/>
                      <a:miter lim="800000"/>
                      <a:headEnd/>
                      <a:tailEnd/>
                    </a:ln>
                  </pic:spPr>
                </pic:pic>
              </a:graphicData>
            </a:graphic>
          </wp:inline>
        </w:drawing>
      </w:r>
      <w:r w:rsidR="00BD0029" w:rsidRPr="006A24E4">
        <w:rPr>
          <w:rFonts w:cs="Times New Roman"/>
          <w:noProof/>
          <w:sz w:val="26"/>
          <w:szCs w:val="26"/>
        </w:rPr>
        <w:t>,</w:t>
      </w:r>
    </w:p>
    <w:p w14:paraId="3A9B246D" w14:textId="012498B7" w:rsidR="00BD0029" w:rsidRDefault="003B370D" w:rsidP="00BD0029">
      <w:pPr>
        <w:rPr>
          <w:rFonts w:cs="Times New Roman"/>
          <w:noProof/>
          <w:sz w:val="26"/>
          <w:szCs w:val="26"/>
        </w:rPr>
      </w:pPr>
      <w:r>
        <w:rPr>
          <w:noProof/>
        </w:rPr>
        <w:drawing>
          <wp:inline distT="0" distB="0" distL="0" distR="0" wp14:anchorId="74034FF0" wp14:editId="1AD11627">
            <wp:extent cx="5761990" cy="2466340"/>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761990" cy="2466340"/>
                    </a:xfrm>
                    <a:prstGeom prst="rect">
                      <a:avLst/>
                    </a:prstGeom>
                  </pic:spPr>
                </pic:pic>
              </a:graphicData>
            </a:graphic>
          </wp:inline>
        </w:drawing>
      </w:r>
    </w:p>
    <w:p w14:paraId="6CD14F6C" w14:textId="77777777" w:rsidR="00AF5E64" w:rsidRDefault="00AF5E64" w:rsidP="00BD0029">
      <w:pPr>
        <w:rPr>
          <w:rFonts w:cs="Times New Roman"/>
          <w:noProof/>
          <w:sz w:val="26"/>
          <w:szCs w:val="26"/>
        </w:rPr>
      </w:pPr>
      <w:r>
        <w:rPr>
          <w:rFonts w:cs="Times New Roman"/>
          <w:noProof/>
          <w:sz w:val="26"/>
          <w:szCs w:val="26"/>
        </w:rPr>
        <w:t xml:space="preserve">Cách 2: Vào từ menu ngang “Nhiệm vụ chờ phân theo dõi” (hiển thị ra các nhiệm vụ </w:t>
      </w:r>
      <w:r w:rsidR="00BD6543">
        <w:rPr>
          <w:rFonts w:cs="Times New Roman"/>
          <w:noProof/>
          <w:sz w:val="26"/>
          <w:szCs w:val="26"/>
        </w:rPr>
        <w:t xml:space="preserve">giao cho đơn vị </w:t>
      </w:r>
      <w:r w:rsidR="00DA793B">
        <w:rPr>
          <w:rFonts w:cs="Times New Roman"/>
          <w:noProof/>
          <w:sz w:val="26"/>
          <w:szCs w:val="26"/>
        </w:rPr>
        <w:t xml:space="preserve">theo dõi </w:t>
      </w:r>
      <w:r w:rsidR="00BD6543">
        <w:rPr>
          <w:rFonts w:cs="Times New Roman"/>
          <w:noProof/>
          <w:sz w:val="26"/>
          <w:szCs w:val="26"/>
        </w:rPr>
        <w:t xml:space="preserve">nhưng </w:t>
      </w:r>
      <w:r>
        <w:rPr>
          <w:rFonts w:cs="Times New Roman"/>
          <w:noProof/>
          <w:sz w:val="26"/>
          <w:szCs w:val="26"/>
        </w:rPr>
        <w:t>chưa phân cho chuyên viên nào)</w:t>
      </w:r>
    </w:p>
    <w:p w14:paraId="34E0DCAB" w14:textId="7AA14F48" w:rsidR="00BC5A15" w:rsidRPr="006A24E4" w:rsidRDefault="00DA5103" w:rsidP="00BD0029">
      <w:pPr>
        <w:rPr>
          <w:rFonts w:cs="Times New Roman"/>
          <w:noProof/>
          <w:sz w:val="26"/>
          <w:szCs w:val="26"/>
        </w:rPr>
      </w:pPr>
      <w:r>
        <w:rPr>
          <w:noProof/>
        </w:rPr>
        <w:drawing>
          <wp:inline distT="0" distB="0" distL="0" distR="0" wp14:anchorId="196B6D2D" wp14:editId="7A48DCDE">
            <wp:extent cx="5761990" cy="2159635"/>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761990" cy="2159635"/>
                    </a:xfrm>
                    <a:prstGeom prst="rect">
                      <a:avLst/>
                    </a:prstGeom>
                  </pic:spPr>
                </pic:pic>
              </a:graphicData>
            </a:graphic>
          </wp:inline>
        </w:drawing>
      </w:r>
    </w:p>
    <w:p w14:paraId="317E5E78" w14:textId="77777777" w:rsidR="00BD0029" w:rsidRPr="006A24E4" w:rsidRDefault="00BD0029" w:rsidP="00BD0029">
      <w:pPr>
        <w:spacing w:line="240" w:lineRule="auto"/>
        <w:rPr>
          <w:rFonts w:cs="Times New Roman"/>
          <w:i/>
          <w:sz w:val="26"/>
          <w:szCs w:val="26"/>
        </w:rPr>
      </w:pPr>
      <w:r w:rsidRPr="006A24E4">
        <w:rPr>
          <w:rFonts w:cs="Times New Roman"/>
          <w:b/>
          <w:i/>
          <w:sz w:val="26"/>
          <w:szCs w:val="26"/>
          <w:u w:val="single"/>
        </w:rPr>
        <w:t xml:space="preserve">Bước </w:t>
      </w:r>
      <w:r w:rsidR="0090739F">
        <w:rPr>
          <w:rFonts w:cs="Times New Roman"/>
          <w:b/>
          <w:i/>
          <w:sz w:val="26"/>
          <w:szCs w:val="26"/>
          <w:u w:val="single"/>
        </w:rPr>
        <w:t>3</w:t>
      </w:r>
      <w:r w:rsidRPr="006A24E4">
        <w:rPr>
          <w:rFonts w:cs="Times New Roman"/>
          <w:i/>
          <w:sz w:val="26"/>
          <w:szCs w:val="26"/>
        </w:rPr>
        <w:t xml:space="preserve">: </w:t>
      </w:r>
      <w:r w:rsidRPr="006A24E4">
        <w:rPr>
          <w:rFonts w:cs="Times New Roman"/>
          <w:sz w:val="26"/>
          <w:szCs w:val="26"/>
        </w:rPr>
        <w:t>Tại màn hình Chuyển thực hiện nhập thông tin các trường</w:t>
      </w:r>
    </w:p>
    <w:p w14:paraId="57FAECF8" w14:textId="77777777" w:rsidR="00BD0029" w:rsidRPr="006A24E4" w:rsidRDefault="00BD0029" w:rsidP="00BD0029">
      <w:pPr>
        <w:rPr>
          <w:rFonts w:cs="Times New Roman"/>
          <w:sz w:val="26"/>
          <w:szCs w:val="26"/>
        </w:rPr>
      </w:pPr>
      <w:r w:rsidRPr="006A24E4">
        <w:rPr>
          <w:rFonts w:cs="Times New Roman"/>
          <w:noProof/>
          <w:sz w:val="26"/>
          <w:szCs w:val="26"/>
        </w:rPr>
        <w:drawing>
          <wp:inline distT="0" distB="0" distL="0" distR="0" wp14:anchorId="6CED4647" wp14:editId="65ADFA51">
            <wp:extent cx="5943600" cy="1180928"/>
            <wp:effectExtent l="19050" t="0" r="0" b="0"/>
            <wp:docPr id="20"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1"/>
                    <a:srcRect/>
                    <a:stretch>
                      <a:fillRect/>
                    </a:stretch>
                  </pic:blipFill>
                  <pic:spPr bwMode="auto">
                    <a:xfrm>
                      <a:off x="0" y="0"/>
                      <a:ext cx="5943600" cy="1180928"/>
                    </a:xfrm>
                    <a:prstGeom prst="rect">
                      <a:avLst/>
                    </a:prstGeom>
                    <a:noFill/>
                    <a:ln w="9525">
                      <a:noFill/>
                      <a:miter lim="800000"/>
                      <a:headEnd/>
                      <a:tailEnd/>
                    </a:ln>
                  </pic:spPr>
                </pic:pic>
              </a:graphicData>
            </a:graphic>
          </wp:inline>
        </w:drawing>
      </w:r>
    </w:p>
    <w:p w14:paraId="5061DBF5" w14:textId="77777777" w:rsidR="00BD0029" w:rsidRPr="006A24E4" w:rsidRDefault="00BD0029" w:rsidP="00BD0029">
      <w:pPr>
        <w:spacing w:line="240" w:lineRule="auto"/>
        <w:rPr>
          <w:rFonts w:cs="Times New Roman"/>
          <w:b/>
          <w:i/>
          <w:sz w:val="26"/>
          <w:szCs w:val="26"/>
        </w:rPr>
      </w:pPr>
      <w:r w:rsidRPr="006A24E4">
        <w:rPr>
          <w:rFonts w:cs="Times New Roman"/>
          <w:b/>
          <w:i/>
          <w:sz w:val="26"/>
          <w:szCs w:val="26"/>
        </w:rPr>
        <w:t>Chú ý</w:t>
      </w:r>
      <w:r w:rsidR="00862B3C">
        <w:rPr>
          <w:rFonts w:cs="Times New Roman"/>
          <w:b/>
          <w:i/>
          <w:sz w:val="26"/>
          <w:szCs w:val="26"/>
        </w:rPr>
        <w:t xml:space="preserve">: </w:t>
      </w:r>
      <w:r w:rsidRPr="00662D6B">
        <w:rPr>
          <w:rFonts w:cs="Times New Roman"/>
          <w:sz w:val="26"/>
          <w:szCs w:val="26"/>
        </w:rPr>
        <w:t xml:space="preserve">Các trường đánh dấu sao </w:t>
      </w:r>
      <w:r w:rsidRPr="00662D6B">
        <w:rPr>
          <w:rFonts w:cs="Times New Roman"/>
          <w:color w:val="FF0000"/>
          <w:sz w:val="26"/>
          <w:szCs w:val="26"/>
        </w:rPr>
        <w:t>*</w:t>
      </w:r>
      <w:r w:rsidRPr="00662D6B">
        <w:rPr>
          <w:rFonts w:cs="Times New Roman"/>
          <w:sz w:val="26"/>
          <w:szCs w:val="26"/>
        </w:rPr>
        <w:t xml:space="preserve"> là các trường bắt buộc nhập</w:t>
      </w:r>
    </w:p>
    <w:p w14:paraId="55401521" w14:textId="77777777" w:rsidR="00BD0029" w:rsidRDefault="00BD0029" w:rsidP="00171EE1">
      <w:pPr>
        <w:rPr>
          <w:rFonts w:cs="Times New Roman"/>
          <w:sz w:val="26"/>
          <w:szCs w:val="26"/>
        </w:rPr>
      </w:pPr>
      <w:r w:rsidRPr="006A24E4">
        <w:rPr>
          <w:rFonts w:cs="Times New Roman"/>
          <w:b/>
          <w:i/>
          <w:sz w:val="26"/>
          <w:szCs w:val="26"/>
          <w:u w:val="single"/>
        </w:rPr>
        <w:t xml:space="preserve">Bước </w:t>
      </w:r>
      <w:r w:rsidR="0090739F">
        <w:rPr>
          <w:rFonts w:cs="Times New Roman"/>
          <w:b/>
          <w:i/>
          <w:sz w:val="26"/>
          <w:szCs w:val="26"/>
          <w:u w:val="single"/>
        </w:rPr>
        <w:t>4</w:t>
      </w:r>
      <w:r w:rsidRPr="006A24E4">
        <w:rPr>
          <w:rFonts w:cs="Times New Roman"/>
          <w:b/>
          <w:i/>
          <w:sz w:val="26"/>
          <w:szCs w:val="26"/>
        </w:rPr>
        <w:t xml:space="preserve">: </w:t>
      </w:r>
      <w:r w:rsidRPr="006A24E4">
        <w:rPr>
          <w:rFonts w:cs="Times New Roman"/>
          <w:sz w:val="26"/>
          <w:szCs w:val="26"/>
        </w:rPr>
        <w:t xml:space="preserve">Nhấn nút </w:t>
      </w:r>
      <w:r w:rsidRPr="006A24E4">
        <w:rPr>
          <w:rFonts w:cs="Times New Roman"/>
          <w:noProof/>
          <w:sz w:val="26"/>
          <w:szCs w:val="26"/>
        </w:rPr>
        <w:drawing>
          <wp:inline distT="0" distB="0" distL="0" distR="0" wp14:anchorId="5E68DE40" wp14:editId="78231B82">
            <wp:extent cx="724990" cy="189230"/>
            <wp:effectExtent l="0" t="0" r="0" b="1270"/>
            <wp:docPr id="21"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8"/>
                    <a:srcRect/>
                    <a:stretch>
                      <a:fillRect/>
                    </a:stretch>
                  </pic:blipFill>
                  <pic:spPr bwMode="auto">
                    <a:xfrm>
                      <a:off x="0" y="0"/>
                      <a:ext cx="734017" cy="191586"/>
                    </a:xfrm>
                    <a:prstGeom prst="rect">
                      <a:avLst/>
                    </a:prstGeom>
                    <a:noFill/>
                    <a:ln w="9525">
                      <a:noFill/>
                      <a:miter lim="800000"/>
                      <a:headEnd/>
                      <a:tailEnd/>
                    </a:ln>
                  </pic:spPr>
                </pic:pic>
              </a:graphicData>
            </a:graphic>
          </wp:inline>
        </w:drawing>
      </w:r>
      <w:r w:rsidRPr="006A24E4">
        <w:rPr>
          <w:rFonts w:cs="Times New Roman"/>
          <w:sz w:val="26"/>
          <w:szCs w:val="26"/>
        </w:rPr>
        <w:t xml:space="preserve"> để </w:t>
      </w:r>
      <w:r w:rsidR="00A60A86">
        <w:rPr>
          <w:rFonts w:cs="Times New Roman"/>
          <w:sz w:val="26"/>
          <w:szCs w:val="26"/>
        </w:rPr>
        <w:t xml:space="preserve">hoàn tất việc </w:t>
      </w:r>
      <w:r w:rsidRPr="006A24E4">
        <w:rPr>
          <w:rFonts w:cs="Times New Roman"/>
          <w:sz w:val="26"/>
          <w:szCs w:val="26"/>
        </w:rPr>
        <w:t>chuyển cho chuyên viên thực hiện theo dõi nhiệm vụ</w:t>
      </w:r>
      <w:r w:rsidR="002A7F4C">
        <w:rPr>
          <w:rFonts w:cs="Times New Roman"/>
          <w:sz w:val="26"/>
          <w:szCs w:val="26"/>
        </w:rPr>
        <w:t>.</w:t>
      </w:r>
    </w:p>
    <w:p w14:paraId="167765A3" w14:textId="3319CF46" w:rsidR="002D059E" w:rsidRPr="006A24E4" w:rsidRDefault="008D564C" w:rsidP="002D059E">
      <w:pPr>
        <w:pStyle w:val="Heading3"/>
      </w:pPr>
      <w:bookmarkStart w:id="28" w:name="_Toc98415861"/>
      <w:r>
        <w:rPr>
          <w:lang w:val="en-US"/>
        </w:rPr>
        <w:lastRenderedPageBreak/>
        <w:t xml:space="preserve">Điều chỉnh thời hạn </w:t>
      </w:r>
      <w:r w:rsidR="002D059E" w:rsidRPr="006A24E4">
        <w:t>xử lý</w:t>
      </w:r>
      <w:r w:rsidR="002D059E">
        <w:t xml:space="preserve"> nhiệm vụ</w:t>
      </w:r>
      <w:bookmarkEnd w:id="28"/>
    </w:p>
    <w:p w14:paraId="7D82DF19" w14:textId="6043B64A" w:rsidR="002D059E" w:rsidRPr="006A24E4" w:rsidRDefault="002D059E" w:rsidP="002D059E">
      <w:pPr>
        <w:keepNext w:val="0"/>
        <w:spacing w:before="0" w:after="160" w:line="240" w:lineRule="auto"/>
        <w:rPr>
          <w:rFonts w:cs="Times New Roman"/>
          <w:sz w:val="26"/>
          <w:szCs w:val="26"/>
        </w:rPr>
      </w:pPr>
      <w:r w:rsidRPr="006A24E4">
        <w:rPr>
          <w:rFonts w:cs="Times New Roman"/>
          <w:sz w:val="26"/>
          <w:szCs w:val="26"/>
        </w:rPr>
        <w:t xml:space="preserve">Chức năng cho phép Lãnh đạo đơn vị </w:t>
      </w:r>
      <w:r w:rsidR="008D564C">
        <w:rPr>
          <w:rFonts w:cs="Times New Roman"/>
          <w:sz w:val="26"/>
          <w:szCs w:val="26"/>
        </w:rPr>
        <w:t>điều chỉnh thời hạn</w:t>
      </w:r>
      <w:r w:rsidRPr="006A24E4">
        <w:rPr>
          <w:rFonts w:cs="Times New Roman"/>
          <w:sz w:val="26"/>
          <w:szCs w:val="26"/>
        </w:rPr>
        <w:t xml:space="preserve"> xử lý</w:t>
      </w:r>
      <w:r>
        <w:rPr>
          <w:rFonts w:cs="Times New Roman"/>
          <w:sz w:val="26"/>
          <w:szCs w:val="26"/>
        </w:rPr>
        <w:t xml:space="preserve"> nhiệm vụ được giao theo dõi</w:t>
      </w:r>
    </w:p>
    <w:p w14:paraId="20B5CDD3" w14:textId="77777777" w:rsidR="002D059E" w:rsidRDefault="002D059E" w:rsidP="002D059E">
      <w:pPr>
        <w:keepNext w:val="0"/>
        <w:spacing w:before="0" w:after="160" w:line="240" w:lineRule="auto"/>
        <w:rPr>
          <w:rFonts w:cs="Times New Roman"/>
          <w:sz w:val="26"/>
          <w:szCs w:val="26"/>
        </w:rPr>
      </w:pPr>
      <w:r w:rsidRPr="006A24E4">
        <w:rPr>
          <w:rFonts w:cs="Times New Roman"/>
          <w:b/>
          <w:i/>
          <w:sz w:val="26"/>
          <w:szCs w:val="26"/>
          <w:u w:val="single"/>
        </w:rPr>
        <w:t>Bước 1</w:t>
      </w:r>
      <w:r w:rsidRPr="006A24E4">
        <w:rPr>
          <w:rFonts w:cs="Times New Roman"/>
          <w:sz w:val="26"/>
          <w:szCs w:val="26"/>
        </w:rPr>
        <w:t xml:space="preserve">:  </w:t>
      </w:r>
      <w:r>
        <w:rPr>
          <w:rFonts w:cs="Times New Roman"/>
          <w:sz w:val="26"/>
          <w:szCs w:val="26"/>
        </w:rPr>
        <w:t>Đăng nhập bằng lãnh đạo đơn vị</w:t>
      </w:r>
    </w:p>
    <w:p w14:paraId="79A5E859" w14:textId="77777777" w:rsidR="002D059E" w:rsidRDefault="002D059E" w:rsidP="002D059E">
      <w:pPr>
        <w:keepNext w:val="0"/>
        <w:spacing w:before="0" w:after="160" w:line="240" w:lineRule="auto"/>
        <w:rPr>
          <w:rFonts w:cs="Times New Roman"/>
          <w:sz w:val="26"/>
          <w:szCs w:val="26"/>
        </w:rPr>
      </w:pPr>
      <w:r w:rsidRPr="006A24E4">
        <w:rPr>
          <w:rFonts w:cs="Times New Roman"/>
          <w:b/>
          <w:i/>
          <w:sz w:val="26"/>
          <w:szCs w:val="26"/>
          <w:u w:val="single"/>
        </w:rPr>
        <w:t xml:space="preserve">Bước </w:t>
      </w:r>
      <w:r>
        <w:rPr>
          <w:rFonts w:cs="Times New Roman"/>
          <w:b/>
          <w:i/>
          <w:sz w:val="26"/>
          <w:szCs w:val="26"/>
          <w:u w:val="single"/>
        </w:rPr>
        <w:t xml:space="preserve">2: </w:t>
      </w:r>
      <w:r>
        <w:rPr>
          <w:rFonts w:cs="Times New Roman"/>
          <w:sz w:val="26"/>
          <w:szCs w:val="26"/>
        </w:rPr>
        <w:t xml:space="preserve"> </w:t>
      </w:r>
      <w:r w:rsidRPr="002D059E">
        <w:rPr>
          <w:rFonts w:cs="Times New Roman"/>
          <w:sz w:val="26"/>
          <w:szCs w:val="26"/>
        </w:rPr>
        <w:t xml:space="preserve">Vào menu “Nhiệm vụ theo dõi” </w:t>
      </w:r>
      <w:r w:rsidRPr="006A24E4">
        <w:sym w:font="Wingdings" w:char="F0E0"/>
      </w:r>
      <w:r w:rsidRPr="002D059E">
        <w:rPr>
          <w:rFonts w:cs="Times New Roman"/>
          <w:sz w:val="26"/>
          <w:szCs w:val="26"/>
        </w:rPr>
        <w:t xml:space="preserve"> chọn nhiệm vụ nhấn nút </w:t>
      </w:r>
      <w:r w:rsidRPr="006A24E4">
        <w:rPr>
          <w:noProof/>
        </w:rPr>
        <w:drawing>
          <wp:inline distT="0" distB="0" distL="0" distR="0" wp14:anchorId="75E33765" wp14:editId="28D1108F">
            <wp:extent cx="274320" cy="243840"/>
            <wp:effectExtent l="0" t="0" r="0" b="381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Screenshot_19.jpg"/>
                    <pic:cNvPicPr/>
                  </pic:nvPicPr>
                  <pic:blipFill>
                    <a:blip r:embed="rId22">
                      <a:extLst>
                        <a:ext uri="{28A0092B-C50C-407E-A947-70E740481C1C}">
                          <a14:useLocalDpi xmlns:a14="http://schemas.microsoft.com/office/drawing/2010/main" val="0"/>
                        </a:ext>
                      </a:extLst>
                    </a:blip>
                    <a:stretch>
                      <a:fillRect/>
                    </a:stretch>
                  </pic:blipFill>
                  <pic:spPr>
                    <a:xfrm>
                      <a:off x="0" y="0"/>
                      <a:ext cx="274320" cy="243840"/>
                    </a:xfrm>
                    <a:prstGeom prst="rect">
                      <a:avLst/>
                    </a:prstGeom>
                  </pic:spPr>
                </pic:pic>
              </a:graphicData>
            </a:graphic>
          </wp:inline>
        </w:drawing>
      </w:r>
    </w:p>
    <w:p w14:paraId="6CCF9038" w14:textId="259CDB52" w:rsidR="002D059E" w:rsidRPr="002D059E" w:rsidRDefault="006B7167" w:rsidP="002D059E">
      <w:pPr>
        <w:keepNext w:val="0"/>
        <w:spacing w:before="0" w:after="160" w:line="240" w:lineRule="auto"/>
        <w:rPr>
          <w:rFonts w:cs="Times New Roman"/>
          <w:sz w:val="26"/>
          <w:szCs w:val="26"/>
        </w:rPr>
      </w:pPr>
      <w:r>
        <w:rPr>
          <w:noProof/>
        </w:rPr>
        <w:drawing>
          <wp:inline distT="0" distB="0" distL="0" distR="0" wp14:anchorId="0D96A85E" wp14:editId="63F5CA51">
            <wp:extent cx="5761990" cy="2466340"/>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761990" cy="2466340"/>
                    </a:xfrm>
                    <a:prstGeom prst="rect">
                      <a:avLst/>
                    </a:prstGeom>
                  </pic:spPr>
                </pic:pic>
              </a:graphicData>
            </a:graphic>
          </wp:inline>
        </w:drawing>
      </w:r>
    </w:p>
    <w:p w14:paraId="71DCB824" w14:textId="2F329B51" w:rsidR="002D059E" w:rsidRPr="006A24E4" w:rsidRDefault="002D059E" w:rsidP="002D059E">
      <w:pPr>
        <w:keepNext w:val="0"/>
        <w:spacing w:before="0" w:after="160" w:line="240" w:lineRule="auto"/>
        <w:rPr>
          <w:rFonts w:cs="Times New Roman"/>
          <w:noProof/>
          <w:sz w:val="26"/>
          <w:szCs w:val="26"/>
        </w:rPr>
      </w:pPr>
      <w:r w:rsidRPr="006A24E4">
        <w:rPr>
          <w:rFonts w:cs="Times New Roman"/>
          <w:b/>
          <w:i/>
          <w:sz w:val="26"/>
          <w:szCs w:val="26"/>
          <w:u w:val="single"/>
        </w:rPr>
        <w:t xml:space="preserve">Bước </w:t>
      </w:r>
      <w:r>
        <w:rPr>
          <w:rFonts w:cs="Times New Roman"/>
          <w:b/>
          <w:i/>
          <w:sz w:val="26"/>
          <w:szCs w:val="26"/>
          <w:u w:val="single"/>
        </w:rPr>
        <w:t>3</w:t>
      </w:r>
      <w:r w:rsidRPr="006A24E4">
        <w:rPr>
          <w:rFonts w:cs="Times New Roman"/>
          <w:i/>
          <w:sz w:val="26"/>
          <w:szCs w:val="26"/>
        </w:rPr>
        <w:t xml:space="preserve">: </w:t>
      </w:r>
      <w:r w:rsidRPr="006A24E4">
        <w:rPr>
          <w:rFonts w:cs="Times New Roman"/>
          <w:sz w:val="26"/>
          <w:szCs w:val="26"/>
        </w:rPr>
        <w:t xml:space="preserve">Tại màn hình </w:t>
      </w:r>
      <w:r w:rsidR="00E73E9E">
        <w:rPr>
          <w:rFonts w:cs="Times New Roman"/>
          <w:sz w:val="26"/>
          <w:szCs w:val="26"/>
        </w:rPr>
        <w:t>điều chỉnh thời hạn</w:t>
      </w:r>
      <w:r w:rsidRPr="006A24E4">
        <w:rPr>
          <w:rFonts w:cs="Times New Roman"/>
          <w:sz w:val="26"/>
          <w:szCs w:val="26"/>
        </w:rPr>
        <w:t xml:space="preserve"> xử lý nhập thông tin </w:t>
      </w:r>
      <w:r w:rsidR="004465C8">
        <w:rPr>
          <w:rFonts w:cs="Times New Roman"/>
          <w:sz w:val="26"/>
          <w:szCs w:val="26"/>
        </w:rPr>
        <w:t>hạn mới</w:t>
      </w:r>
      <w:r w:rsidRPr="006A24E4">
        <w:rPr>
          <w:rFonts w:cs="Times New Roman"/>
          <w:noProof/>
          <w:sz w:val="26"/>
          <w:szCs w:val="26"/>
        </w:rPr>
        <w:t xml:space="preserve"> </w:t>
      </w:r>
    </w:p>
    <w:p w14:paraId="3B912A66" w14:textId="7F059A7C" w:rsidR="002D059E" w:rsidRDefault="00EA3459" w:rsidP="002D059E">
      <w:pPr>
        <w:keepNext w:val="0"/>
        <w:spacing w:before="0" w:after="160" w:line="240" w:lineRule="auto"/>
        <w:rPr>
          <w:rFonts w:cs="Times New Roman"/>
          <w:noProof/>
          <w:sz w:val="26"/>
          <w:szCs w:val="26"/>
        </w:rPr>
      </w:pPr>
      <w:r>
        <w:rPr>
          <w:noProof/>
        </w:rPr>
        <w:drawing>
          <wp:inline distT="0" distB="0" distL="0" distR="0" wp14:anchorId="15048980" wp14:editId="50F73D48">
            <wp:extent cx="5761990" cy="1645285"/>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5761990" cy="1645285"/>
                    </a:xfrm>
                    <a:prstGeom prst="rect">
                      <a:avLst/>
                    </a:prstGeom>
                  </pic:spPr>
                </pic:pic>
              </a:graphicData>
            </a:graphic>
          </wp:inline>
        </w:drawing>
      </w:r>
    </w:p>
    <w:p w14:paraId="4B14657E" w14:textId="43011867" w:rsidR="002D059E" w:rsidRPr="006A24E4" w:rsidRDefault="002D059E" w:rsidP="002D059E">
      <w:pPr>
        <w:keepNext w:val="0"/>
        <w:spacing w:before="0" w:after="160" w:line="240" w:lineRule="auto"/>
        <w:rPr>
          <w:rFonts w:cs="Times New Roman"/>
          <w:b/>
          <w:i/>
          <w:sz w:val="26"/>
          <w:szCs w:val="26"/>
          <w:u w:val="single"/>
        </w:rPr>
      </w:pPr>
      <w:r w:rsidRPr="006A24E4">
        <w:rPr>
          <w:rFonts w:cs="Times New Roman"/>
          <w:noProof/>
          <w:sz w:val="26"/>
          <w:szCs w:val="26"/>
        </w:rPr>
        <w:t xml:space="preserve">Văn bản cho </w:t>
      </w:r>
      <w:r w:rsidR="007C7BB8">
        <w:rPr>
          <w:rFonts w:cs="Times New Roman"/>
          <w:noProof/>
          <w:sz w:val="26"/>
          <w:szCs w:val="26"/>
        </w:rPr>
        <w:t>điều chỉnh thời hạn</w:t>
      </w:r>
      <w:r w:rsidR="00663DEC">
        <w:rPr>
          <w:rFonts w:cs="Times New Roman"/>
          <w:noProof/>
          <w:sz w:val="26"/>
          <w:szCs w:val="26"/>
        </w:rPr>
        <w:t>:</w:t>
      </w:r>
      <w:r w:rsidRPr="006A24E4">
        <w:rPr>
          <w:rFonts w:cs="Times New Roman"/>
          <w:noProof/>
          <w:sz w:val="26"/>
          <w:szCs w:val="26"/>
        </w:rPr>
        <w:t xml:space="preserve"> </w:t>
      </w:r>
      <w:r w:rsidR="00663DEC">
        <w:rPr>
          <w:rFonts w:cs="Times New Roman"/>
          <w:noProof/>
          <w:sz w:val="26"/>
          <w:szCs w:val="26"/>
        </w:rPr>
        <w:t>Tích</w:t>
      </w:r>
      <w:r w:rsidRPr="006A24E4">
        <w:rPr>
          <w:rFonts w:cs="Times New Roman"/>
          <w:noProof/>
          <w:sz w:val="26"/>
          <w:szCs w:val="26"/>
        </w:rPr>
        <w:t xml:space="preserve"> </w:t>
      </w:r>
      <w:r w:rsidR="00663DEC">
        <w:rPr>
          <w:rFonts w:cs="Times New Roman"/>
          <w:noProof/>
          <w:sz w:val="26"/>
          <w:szCs w:val="26"/>
        </w:rPr>
        <w:t>vào nút</w:t>
      </w:r>
      <w:r w:rsidRPr="006A24E4">
        <w:rPr>
          <w:rFonts w:cs="Times New Roman"/>
          <w:noProof/>
          <w:sz w:val="26"/>
          <w:szCs w:val="26"/>
        </w:rPr>
        <w:t xml:space="preserve"> </w:t>
      </w:r>
      <w:r w:rsidRPr="006A24E4">
        <w:rPr>
          <w:rFonts w:cs="Times New Roman"/>
          <w:noProof/>
          <w:sz w:val="26"/>
          <w:szCs w:val="26"/>
        </w:rPr>
        <w:drawing>
          <wp:inline distT="0" distB="0" distL="0" distR="0" wp14:anchorId="5F152008" wp14:editId="487AAB06">
            <wp:extent cx="552450" cy="187563"/>
            <wp:effectExtent l="0" t="0" r="0" b="3175"/>
            <wp:docPr id="18"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5"/>
                    <a:srcRect/>
                    <a:stretch>
                      <a:fillRect/>
                    </a:stretch>
                  </pic:blipFill>
                  <pic:spPr bwMode="auto">
                    <a:xfrm>
                      <a:off x="0" y="0"/>
                      <a:ext cx="561934" cy="190783"/>
                    </a:xfrm>
                    <a:prstGeom prst="rect">
                      <a:avLst/>
                    </a:prstGeom>
                    <a:noFill/>
                    <a:ln w="9525">
                      <a:noFill/>
                      <a:miter lim="800000"/>
                      <a:headEnd/>
                      <a:tailEnd/>
                    </a:ln>
                  </pic:spPr>
                </pic:pic>
              </a:graphicData>
            </a:graphic>
          </wp:inline>
        </w:drawing>
      </w:r>
      <w:r w:rsidRPr="006A24E4">
        <w:rPr>
          <w:rFonts w:cs="Times New Roman"/>
          <w:noProof/>
          <w:sz w:val="26"/>
          <w:szCs w:val="26"/>
        </w:rPr>
        <w:t xml:space="preserve"> để mở </w:t>
      </w:r>
      <w:r w:rsidR="00593462">
        <w:rPr>
          <w:rFonts w:cs="Times New Roman"/>
          <w:noProof/>
          <w:sz w:val="26"/>
          <w:szCs w:val="26"/>
        </w:rPr>
        <w:t>màn hình</w:t>
      </w:r>
      <w:r w:rsidRPr="006A24E4">
        <w:rPr>
          <w:rFonts w:cs="Times New Roman"/>
          <w:noProof/>
          <w:sz w:val="26"/>
          <w:szCs w:val="26"/>
        </w:rPr>
        <w:t xml:space="preserve"> Tìm kiếm mã văn bản đính kèm </w:t>
      </w:r>
      <w:r w:rsidRPr="006A24E4">
        <w:rPr>
          <w:rFonts w:cs="Times New Roman"/>
          <w:sz w:val="26"/>
          <w:szCs w:val="26"/>
        </w:rPr>
        <w:sym w:font="Wingdings" w:char="F0E0"/>
      </w:r>
      <w:r w:rsidRPr="006A24E4">
        <w:rPr>
          <w:rFonts w:cs="Times New Roman"/>
          <w:noProof/>
          <w:sz w:val="26"/>
          <w:szCs w:val="26"/>
        </w:rPr>
        <w:t xml:space="preserve"> Nhập thông tin tìm kiếm </w:t>
      </w:r>
      <w:r w:rsidRPr="006A24E4">
        <w:rPr>
          <w:rFonts w:cs="Times New Roman"/>
          <w:sz w:val="26"/>
          <w:szCs w:val="26"/>
        </w:rPr>
        <w:sym w:font="Wingdings" w:char="F0E0"/>
      </w:r>
      <w:r w:rsidRPr="006A24E4">
        <w:rPr>
          <w:rFonts w:cs="Times New Roman"/>
          <w:noProof/>
          <w:sz w:val="26"/>
          <w:szCs w:val="26"/>
        </w:rPr>
        <w:t xml:space="preserve"> Chọn </w:t>
      </w:r>
      <w:r w:rsidR="0085308C">
        <w:rPr>
          <w:rFonts w:cs="Times New Roman"/>
          <w:noProof/>
          <w:sz w:val="26"/>
          <w:szCs w:val="26"/>
        </w:rPr>
        <w:t>văn bản</w:t>
      </w:r>
      <w:r w:rsidRPr="006A24E4">
        <w:rPr>
          <w:rFonts w:cs="Times New Roman"/>
          <w:noProof/>
          <w:sz w:val="26"/>
          <w:szCs w:val="26"/>
        </w:rPr>
        <w:t xml:space="preserve"> </w:t>
      </w:r>
      <w:r w:rsidR="00112B0E">
        <w:rPr>
          <w:rFonts w:cs="Times New Roman"/>
          <w:noProof/>
          <w:sz w:val="26"/>
          <w:szCs w:val="26"/>
        </w:rPr>
        <w:t>điều chỉnh thời hạn</w:t>
      </w:r>
    </w:p>
    <w:p w14:paraId="688675D4" w14:textId="19C9CD73" w:rsidR="002D059E" w:rsidRDefault="0092750A" w:rsidP="002D059E">
      <w:pPr>
        <w:rPr>
          <w:rFonts w:cs="Times New Roman"/>
          <w:noProof/>
          <w:sz w:val="26"/>
          <w:szCs w:val="26"/>
        </w:rPr>
      </w:pPr>
      <w:r>
        <w:rPr>
          <w:noProof/>
        </w:rPr>
        <w:lastRenderedPageBreak/>
        <w:drawing>
          <wp:inline distT="0" distB="0" distL="0" distR="0" wp14:anchorId="6DDB7883" wp14:editId="43329C14">
            <wp:extent cx="5761990" cy="2240915"/>
            <wp:effectExtent l="0" t="0" r="0" b="6985"/>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5761990" cy="2240915"/>
                    </a:xfrm>
                    <a:prstGeom prst="rect">
                      <a:avLst/>
                    </a:prstGeom>
                  </pic:spPr>
                </pic:pic>
              </a:graphicData>
            </a:graphic>
          </wp:inline>
        </w:drawing>
      </w:r>
    </w:p>
    <w:p w14:paraId="096324CE" w14:textId="08369C46" w:rsidR="002D059E" w:rsidRPr="006A24E4" w:rsidRDefault="002D059E" w:rsidP="002D059E">
      <w:pPr>
        <w:keepNext w:val="0"/>
        <w:spacing w:before="0" w:after="160" w:line="240" w:lineRule="auto"/>
        <w:rPr>
          <w:rFonts w:cs="Times New Roman"/>
          <w:sz w:val="26"/>
          <w:szCs w:val="26"/>
        </w:rPr>
      </w:pPr>
      <w:r w:rsidRPr="006A24E4">
        <w:rPr>
          <w:rFonts w:cs="Times New Roman"/>
          <w:b/>
          <w:i/>
          <w:sz w:val="26"/>
          <w:szCs w:val="26"/>
          <w:u w:val="single"/>
        </w:rPr>
        <w:t xml:space="preserve">Bước </w:t>
      </w:r>
      <w:r w:rsidR="00DF395C">
        <w:rPr>
          <w:rFonts w:cs="Times New Roman"/>
          <w:b/>
          <w:i/>
          <w:sz w:val="26"/>
          <w:szCs w:val="26"/>
          <w:u w:val="single"/>
        </w:rPr>
        <w:t>4</w:t>
      </w:r>
      <w:r w:rsidRPr="006A24E4">
        <w:rPr>
          <w:rFonts w:cs="Times New Roman"/>
          <w:b/>
          <w:i/>
          <w:sz w:val="26"/>
          <w:szCs w:val="26"/>
        </w:rPr>
        <w:t xml:space="preserve">: </w:t>
      </w:r>
      <w:r w:rsidRPr="006A24E4">
        <w:rPr>
          <w:rFonts w:cs="Times New Roman"/>
          <w:sz w:val="26"/>
          <w:szCs w:val="26"/>
        </w:rPr>
        <w:t xml:space="preserve">Nhấn nút </w:t>
      </w:r>
      <w:r w:rsidRPr="006A24E4">
        <w:rPr>
          <w:rFonts w:cs="Times New Roman"/>
          <w:noProof/>
          <w:sz w:val="26"/>
          <w:szCs w:val="26"/>
        </w:rPr>
        <w:drawing>
          <wp:inline distT="0" distB="0" distL="0" distR="0" wp14:anchorId="21199EAB" wp14:editId="6EE8D624">
            <wp:extent cx="447675" cy="163574"/>
            <wp:effectExtent l="0" t="0" r="0" b="8255"/>
            <wp:docPr id="26"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450127" cy="164470"/>
                    </a:xfrm>
                    <a:prstGeom prst="rect">
                      <a:avLst/>
                    </a:prstGeom>
                    <a:noFill/>
                    <a:ln>
                      <a:noFill/>
                    </a:ln>
                  </pic:spPr>
                </pic:pic>
              </a:graphicData>
            </a:graphic>
          </wp:inline>
        </w:drawing>
      </w:r>
      <w:r w:rsidRPr="006A24E4">
        <w:rPr>
          <w:rFonts w:cs="Times New Roman"/>
          <w:sz w:val="26"/>
          <w:szCs w:val="26"/>
        </w:rPr>
        <w:t xml:space="preserve"> để </w:t>
      </w:r>
      <w:r w:rsidR="009662D7">
        <w:rPr>
          <w:rFonts w:cs="Times New Roman"/>
          <w:sz w:val="26"/>
          <w:szCs w:val="26"/>
        </w:rPr>
        <w:t>điều chỉnh thời hạn</w:t>
      </w:r>
      <w:r w:rsidRPr="006A24E4">
        <w:rPr>
          <w:rFonts w:cs="Times New Roman"/>
          <w:sz w:val="26"/>
          <w:szCs w:val="26"/>
        </w:rPr>
        <w:t xml:space="preserve"> xử lý, hệ thống hiển thị thông báo</w:t>
      </w:r>
    </w:p>
    <w:p w14:paraId="3B879DB2" w14:textId="77777777" w:rsidR="002D059E" w:rsidRPr="00CE0792" w:rsidRDefault="002D059E" w:rsidP="002D059E">
      <w:pPr>
        <w:pStyle w:val="ListParagraph"/>
        <w:numPr>
          <w:ilvl w:val="0"/>
          <w:numId w:val="19"/>
        </w:numPr>
        <w:rPr>
          <w:rFonts w:cs="Times New Roman"/>
          <w:sz w:val="26"/>
          <w:szCs w:val="26"/>
        </w:rPr>
      </w:pPr>
      <w:r w:rsidRPr="00CE0792">
        <w:rPr>
          <w:rFonts w:cs="Times New Roman"/>
          <w:sz w:val="26"/>
          <w:szCs w:val="26"/>
        </w:rPr>
        <w:t>Sau khi gia hạn , Hạn xử lý của nhiệm vụ sẽ được cập nhật lại. Lưu lịch sử gia hạn</w:t>
      </w:r>
    </w:p>
    <w:p w14:paraId="5CB98B9B" w14:textId="77777777" w:rsidR="00924143" w:rsidRPr="001B6B79" w:rsidRDefault="00924143" w:rsidP="00C25B73">
      <w:pPr>
        <w:pStyle w:val="Heading3"/>
      </w:pPr>
      <w:bookmarkStart w:id="29" w:name="_Thêm_mới_văn"/>
      <w:bookmarkStart w:id="30" w:name="_Thêm_mới_văn_1"/>
      <w:bookmarkStart w:id="31" w:name="_Gia_hạn_xử"/>
      <w:bookmarkStart w:id="32" w:name="_3.1.1_Gia_hạn"/>
      <w:bookmarkStart w:id="33" w:name="_3.1.2._Tìm_kiếm"/>
      <w:bookmarkStart w:id="34" w:name="_3.1.3._Xuất_danh"/>
      <w:bookmarkStart w:id="35" w:name="_Xem_chi_tiết"/>
      <w:bookmarkStart w:id="36" w:name="_Nhiệm_vụ_theo"/>
      <w:bookmarkStart w:id="37" w:name="_Toc98415862"/>
      <w:bookmarkEnd w:id="29"/>
      <w:bookmarkEnd w:id="30"/>
      <w:bookmarkEnd w:id="31"/>
      <w:bookmarkEnd w:id="32"/>
      <w:bookmarkEnd w:id="33"/>
      <w:bookmarkEnd w:id="34"/>
      <w:bookmarkEnd w:id="35"/>
      <w:bookmarkEnd w:id="36"/>
      <w:r w:rsidRPr="001B6B79">
        <w:t>Trả lại</w:t>
      </w:r>
      <w:r w:rsidR="008A60AC">
        <w:t xml:space="preserve"> nhiệm vụ</w:t>
      </w:r>
      <w:bookmarkEnd w:id="37"/>
    </w:p>
    <w:p w14:paraId="552DA042" w14:textId="77777777" w:rsidR="00924143" w:rsidRPr="006A24E4" w:rsidRDefault="00924143" w:rsidP="00924143">
      <w:pPr>
        <w:rPr>
          <w:rFonts w:cs="Times New Roman"/>
          <w:sz w:val="26"/>
          <w:szCs w:val="26"/>
        </w:rPr>
      </w:pPr>
      <w:r w:rsidRPr="006A24E4">
        <w:rPr>
          <w:rFonts w:cs="Times New Roman"/>
          <w:sz w:val="26"/>
          <w:szCs w:val="26"/>
        </w:rPr>
        <w:t>Chức năng này cho phép LĐĐV trả lại nhiệm vụ cho chuyên viên soạn thảo</w:t>
      </w:r>
      <w:r>
        <w:rPr>
          <w:rFonts w:cs="Times New Roman"/>
          <w:sz w:val="26"/>
          <w:szCs w:val="26"/>
        </w:rPr>
        <w:t xml:space="preserve"> </w:t>
      </w:r>
    </w:p>
    <w:p w14:paraId="5269F3D8" w14:textId="77777777" w:rsidR="00924143" w:rsidRPr="006A24E4" w:rsidRDefault="00924143" w:rsidP="00924143">
      <w:pPr>
        <w:rPr>
          <w:rFonts w:cs="Times New Roman"/>
          <w:sz w:val="26"/>
          <w:szCs w:val="26"/>
        </w:rPr>
      </w:pPr>
      <w:r w:rsidRPr="006A24E4">
        <w:rPr>
          <w:rFonts w:cs="Times New Roman"/>
          <w:b/>
          <w:i/>
          <w:sz w:val="26"/>
          <w:szCs w:val="26"/>
          <w:u w:val="single"/>
        </w:rPr>
        <w:t xml:space="preserve">Bước </w:t>
      </w:r>
      <w:r>
        <w:rPr>
          <w:rFonts w:cs="Times New Roman"/>
          <w:b/>
          <w:i/>
          <w:sz w:val="26"/>
          <w:szCs w:val="26"/>
          <w:u w:val="single"/>
        </w:rPr>
        <w:t>1:</w:t>
      </w:r>
      <w:r w:rsidRPr="00063A1F">
        <w:rPr>
          <w:rFonts w:cs="Times New Roman"/>
          <w:b/>
          <w:sz w:val="26"/>
          <w:szCs w:val="26"/>
        </w:rPr>
        <w:t xml:space="preserve"> </w:t>
      </w:r>
      <w:r>
        <w:rPr>
          <w:rFonts w:cs="Times New Roman"/>
          <w:sz w:val="26"/>
          <w:szCs w:val="26"/>
        </w:rPr>
        <w:t xml:space="preserve">LĐ đơn vị vào menu “Nhiệm vụ theo dõi” -&gt; chọn nhiệm vụ cần trả lại -&gt; </w:t>
      </w:r>
      <w:r w:rsidRPr="006A24E4">
        <w:rPr>
          <w:rFonts w:cs="Times New Roman"/>
          <w:sz w:val="26"/>
          <w:szCs w:val="26"/>
        </w:rPr>
        <w:t xml:space="preserve">nhấn nút </w:t>
      </w:r>
      <w:r w:rsidRPr="006A24E4">
        <w:rPr>
          <w:rFonts w:cs="Times New Roman"/>
          <w:noProof/>
          <w:sz w:val="26"/>
          <w:szCs w:val="26"/>
        </w:rPr>
        <w:drawing>
          <wp:inline distT="0" distB="0" distL="0" distR="0" wp14:anchorId="756C22FA" wp14:editId="5086D36B">
            <wp:extent cx="200841" cy="240030"/>
            <wp:effectExtent l="0" t="0" r="8890" b="7620"/>
            <wp:docPr id="3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Screenshot_16.jpg"/>
                    <pic:cNvPicPr/>
                  </pic:nvPicPr>
                  <pic:blipFill>
                    <a:blip r:embed="rId28">
                      <a:extLst>
                        <a:ext uri="{28A0092B-C50C-407E-A947-70E740481C1C}">
                          <a14:useLocalDpi xmlns:a14="http://schemas.microsoft.com/office/drawing/2010/main" val="0"/>
                        </a:ext>
                      </a:extLst>
                    </a:blip>
                    <a:stretch>
                      <a:fillRect/>
                    </a:stretch>
                  </pic:blipFill>
                  <pic:spPr>
                    <a:xfrm>
                      <a:off x="0" y="0"/>
                      <a:ext cx="203507" cy="243217"/>
                    </a:xfrm>
                    <a:prstGeom prst="rect">
                      <a:avLst/>
                    </a:prstGeom>
                  </pic:spPr>
                </pic:pic>
              </a:graphicData>
            </a:graphic>
          </wp:inline>
        </w:drawing>
      </w:r>
      <w:r w:rsidRPr="006A24E4">
        <w:rPr>
          <w:rFonts w:cs="Times New Roman"/>
          <w:sz w:val="26"/>
          <w:szCs w:val="26"/>
        </w:rPr>
        <w:t>, hệ thống hiển thị màn hình sau</w:t>
      </w:r>
    </w:p>
    <w:p w14:paraId="45BC8693" w14:textId="77777777" w:rsidR="00924143" w:rsidRPr="006A24E4" w:rsidRDefault="00924143" w:rsidP="00924143">
      <w:pPr>
        <w:jc w:val="center"/>
        <w:rPr>
          <w:rFonts w:cs="Times New Roman"/>
          <w:sz w:val="26"/>
          <w:szCs w:val="26"/>
        </w:rPr>
      </w:pPr>
      <w:r w:rsidRPr="006A24E4">
        <w:rPr>
          <w:rFonts w:cs="Times New Roman"/>
          <w:noProof/>
          <w:sz w:val="26"/>
          <w:szCs w:val="26"/>
        </w:rPr>
        <w:drawing>
          <wp:inline distT="0" distB="0" distL="0" distR="0" wp14:anchorId="5F69A0C9" wp14:editId="724A34F4">
            <wp:extent cx="5943600" cy="1377315"/>
            <wp:effectExtent l="0" t="0" r="0" b="0"/>
            <wp:docPr id="36"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creenshot_1.jpg"/>
                    <pic:cNvPicPr/>
                  </pic:nvPicPr>
                  <pic:blipFill>
                    <a:blip r:embed="rId29">
                      <a:extLst>
                        <a:ext uri="{28A0092B-C50C-407E-A947-70E740481C1C}">
                          <a14:useLocalDpi xmlns:a14="http://schemas.microsoft.com/office/drawing/2010/main" val="0"/>
                        </a:ext>
                      </a:extLst>
                    </a:blip>
                    <a:stretch>
                      <a:fillRect/>
                    </a:stretch>
                  </pic:blipFill>
                  <pic:spPr>
                    <a:xfrm>
                      <a:off x="0" y="0"/>
                      <a:ext cx="5943600" cy="1377315"/>
                    </a:xfrm>
                    <a:prstGeom prst="rect">
                      <a:avLst/>
                    </a:prstGeom>
                  </pic:spPr>
                </pic:pic>
              </a:graphicData>
            </a:graphic>
          </wp:inline>
        </w:drawing>
      </w:r>
    </w:p>
    <w:p w14:paraId="6C839ED3" w14:textId="77777777" w:rsidR="00924143" w:rsidRPr="006A24E4" w:rsidRDefault="00924143" w:rsidP="00924143">
      <w:pPr>
        <w:spacing w:line="240" w:lineRule="auto"/>
        <w:rPr>
          <w:rFonts w:cs="Times New Roman"/>
          <w:sz w:val="26"/>
          <w:szCs w:val="26"/>
        </w:rPr>
      </w:pPr>
      <w:r w:rsidRPr="006A24E4">
        <w:rPr>
          <w:rFonts w:cs="Times New Roman"/>
          <w:b/>
          <w:i/>
          <w:sz w:val="26"/>
          <w:szCs w:val="26"/>
          <w:u w:val="single"/>
        </w:rPr>
        <w:t>Bước 2</w:t>
      </w:r>
      <w:r w:rsidRPr="006A24E4">
        <w:rPr>
          <w:rFonts w:cs="Times New Roman"/>
          <w:i/>
          <w:sz w:val="26"/>
          <w:szCs w:val="26"/>
        </w:rPr>
        <w:t xml:space="preserve">: </w:t>
      </w:r>
      <w:r w:rsidRPr="006A24E4">
        <w:rPr>
          <w:rFonts w:cs="Times New Roman"/>
          <w:sz w:val="26"/>
          <w:szCs w:val="26"/>
        </w:rPr>
        <w:t xml:space="preserve">Tại màn hình Trả lại nhiệm vụ nhập: Lý do trả lại </w:t>
      </w:r>
    </w:p>
    <w:p w14:paraId="1070F44C" w14:textId="77777777" w:rsidR="00924143" w:rsidRDefault="00924143" w:rsidP="00924143">
      <w:pPr>
        <w:rPr>
          <w:rFonts w:cs="Times New Roman"/>
          <w:sz w:val="26"/>
          <w:szCs w:val="26"/>
        </w:rPr>
      </w:pPr>
      <w:r w:rsidRPr="006A24E4">
        <w:rPr>
          <w:rFonts w:cs="Times New Roman"/>
          <w:b/>
          <w:i/>
          <w:sz w:val="26"/>
          <w:szCs w:val="26"/>
          <w:u w:val="single"/>
        </w:rPr>
        <w:t>Bước 3</w:t>
      </w:r>
      <w:r w:rsidRPr="006A24E4">
        <w:rPr>
          <w:rFonts w:cs="Times New Roman"/>
          <w:b/>
          <w:i/>
          <w:sz w:val="26"/>
          <w:szCs w:val="26"/>
        </w:rPr>
        <w:t>:</w:t>
      </w:r>
      <w:r>
        <w:rPr>
          <w:rFonts w:cs="Times New Roman"/>
          <w:b/>
          <w:i/>
          <w:sz w:val="26"/>
          <w:szCs w:val="26"/>
        </w:rPr>
        <w:t xml:space="preserve"> </w:t>
      </w:r>
      <w:r w:rsidRPr="006A24E4">
        <w:rPr>
          <w:rFonts w:cs="Times New Roman"/>
          <w:sz w:val="26"/>
          <w:szCs w:val="26"/>
        </w:rPr>
        <w:t xml:space="preserve">Nhấn nút </w:t>
      </w:r>
      <w:r w:rsidRPr="006A24E4">
        <w:rPr>
          <w:rFonts w:cs="Times New Roman"/>
          <w:noProof/>
          <w:sz w:val="26"/>
          <w:szCs w:val="26"/>
        </w:rPr>
        <w:drawing>
          <wp:inline distT="0" distB="0" distL="0" distR="0" wp14:anchorId="23DE7119" wp14:editId="27A59AAF">
            <wp:extent cx="472440" cy="236220"/>
            <wp:effectExtent l="0" t="0" r="3810" b="0"/>
            <wp:docPr id="37"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Screenshot_3.jpg"/>
                    <pic:cNvPicPr/>
                  </pic:nvPicPr>
                  <pic:blipFill>
                    <a:blip r:embed="rId30">
                      <a:extLst>
                        <a:ext uri="{28A0092B-C50C-407E-A947-70E740481C1C}">
                          <a14:useLocalDpi xmlns:a14="http://schemas.microsoft.com/office/drawing/2010/main" val="0"/>
                        </a:ext>
                      </a:extLst>
                    </a:blip>
                    <a:stretch>
                      <a:fillRect/>
                    </a:stretch>
                  </pic:blipFill>
                  <pic:spPr>
                    <a:xfrm>
                      <a:off x="0" y="0"/>
                      <a:ext cx="472440" cy="236220"/>
                    </a:xfrm>
                    <a:prstGeom prst="rect">
                      <a:avLst/>
                    </a:prstGeom>
                  </pic:spPr>
                </pic:pic>
              </a:graphicData>
            </a:graphic>
          </wp:inline>
        </w:drawing>
      </w:r>
      <w:r w:rsidRPr="006A24E4">
        <w:rPr>
          <w:rFonts w:cs="Times New Roman"/>
          <w:sz w:val="26"/>
          <w:szCs w:val="26"/>
        </w:rPr>
        <w:t>để trả lại nhiệm vụ, hệ thống hiển thị thông báo</w:t>
      </w:r>
    </w:p>
    <w:p w14:paraId="5858D3F6" w14:textId="036BA53D" w:rsidR="00C25B73" w:rsidRPr="00C25B73" w:rsidRDefault="00C25B73" w:rsidP="00C25B73">
      <w:pPr>
        <w:pStyle w:val="Heading2"/>
      </w:pPr>
      <w:bookmarkStart w:id="38" w:name="_Toc98415863"/>
      <w:r w:rsidRPr="00C25B73">
        <w:t xml:space="preserve">Nhiệm vụ </w:t>
      </w:r>
      <w:bookmarkEnd w:id="38"/>
      <w:r w:rsidR="007540A2">
        <w:t>giao</w:t>
      </w:r>
      <w:r w:rsidR="00BE64B9">
        <w:t xml:space="preserve"> (nhiệm vụ thường)</w:t>
      </w:r>
    </w:p>
    <w:p w14:paraId="62C861BA" w14:textId="28BA1943" w:rsidR="00C25B73" w:rsidRDefault="00C25B73" w:rsidP="00C25B73">
      <w:pPr>
        <w:pStyle w:val="NormalIndent"/>
        <w:rPr>
          <w:sz w:val="26"/>
          <w:szCs w:val="26"/>
        </w:rPr>
      </w:pPr>
      <w:r w:rsidRPr="00D60101">
        <w:rPr>
          <w:sz w:val="26"/>
          <w:szCs w:val="26"/>
        </w:rPr>
        <w:t xml:space="preserve">Cho phép </w:t>
      </w:r>
      <w:r w:rsidR="008C18A1">
        <w:rPr>
          <w:sz w:val="26"/>
          <w:szCs w:val="26"/>
        </w:rPr>
        <w:t>lãnh đạo đơn vị</w:t>
      </w:r>
      <w:r w:rsidRPr="00D60101">
        <w:rPr>
          <w:sz w:val="26"/>
          <w:szCs w:val="26"/>
        </w:rPr>
        <w:t xml:space="preserve"> thực hiện tìm kiếm</w:t>
      </w:r>
      <w:r>
        <w:rPr>
          <w:sz w:val="26"/>
          <w:szCs w:val="26"/>
        </w:rPr>
        <w:t>, chuyển loại theo dõi và tạo nhiệm vụ từ văn bản chỉ đạo điều hành phát hành từ hệ thống</w:t>
      </w:r>
      <w:r w:rsidR="00407AEC">
        <w:rPr>
          <w:sz w:val="26"/>
          <w:szCs w:val="26"/>
        </w:rPr>
        <w:t xml:space="preserve"> quản lý văn bản và hồ sơ công việc của VPCP.</w:t>
      </w:r>
    </w:p>
    <w:p w14:paraId="3C5A02D9" w14:textId="1290C38F" w:rsidR="00833C62" w:rsidRPr="006A24E4" w:rsidRDefault="00667901" w:rsidP="00833C62">
      <w:pPr>
        <w:pStyle w:val="Heading3"/>
      </w:pPr>
      <w:bookmarkStart w:id="39" w:name="_Toc98415864"/>
      <w:r>
        <w:rPr>
          <w:lang w:val="en-US"/>
        </w:rPr>
        <w:t>Điều chỉnh thời hạn</w:t>
      </w:r>
      <w:r w:rsidR="00833C62" w:rsidRPr="006A24E4">
        <w:t xml:space="preserve"> xử lý</w:t>
      </w:r>
      <w:r w:rsidR="00833C62">
        <w:t xml:space="preserve"> nhiệm vụ</w:t>
      </w:r>
      <w:bookmarkEnd w:id="39"/>
    </w:p>
    <w:p w14:paraId="642C1659" w14:textId="18763154" w:rsidR="00833C62" w:rsidRPr="006A24E4" w:rsidRDefault="00833C62" w:rsidP="00833C62">
      <w:pPr>
        <w:keepNext w:val="0"/>
        <w:spacing w:before="0" w:after="160" w:line="240" w:lineRule="auto"/>
        <w:rPr>
          <w:rFonts w:cs="Times New Roman"/>
          <w:sz w:val="26"/>
          <w:szCs w:val="26"/>
        </w:rPr>
      </w:pPr>
      <w:r w:rsidRPr="006A24E4">
        <w:rPr>
          <w:rFonts w:cs="Times New Roman"/>
          <w:sz w:val="26"/>
          <w:szCs w:val="26"/>
        </w:rPr>
        <w:t xml:space="preserve">Chức năng cho phép Lãnh đạo đơn vị </w:t>
      </w:r>
      <w:r w:rsidR="00BA4A0B">
        <w:rPr>
          <w:rFonts w:cs="Times New Roman"/>
          <w:sz w:val="26"/>
          <w:szCs w:val="26"/>
        </w:rPr>
        <w:t>điều chỉnh thời hạn</w:t>
      </w:r>
      <w:r w:rsidRPr="006A24E4">
        <w:rPr>
          <w:rFonts w:cs="Times New Roman"/>
          <w:sz w:val="26"/>
          <w:szCs w:val="26"/>
        </w:rPr>
        <w:t xml:space="preserve"> xử lý nhiệm vụ</w:t>
      </w:r>
      <w:r>
        <w:rPr>
          <w:rFonts w:cs="Times New Roman"/>
          <w:sz w:val="26"/>
          <w:szCs w:val="26"/>
        </w:rPr>
        <w:t xml:space="preserve"> giao cho đơn vị khác, nhiệm vụ được giao theo dõi</w:t>
      </w:r>
    </w:p>
    <w:p w14:paraId="7478154F" w14:textId="41EA9103" w:rsidR="00833C62" w:rsidRPr="00537845" w:rsidRDefault="00833C62" w:rsidP="00537845">
      <w:pPr>
        <w:keepNext w:val="0"/>
        <w:spacing w:before="0" w:after="160" w:line="240" w:lineRule="auto"/>
        <w:rPr>
          <w:rFonts w:cs="Times New Roman"/>
          <w:sz w:val="26"/>
          <w:szCs w:val="26"/>
        </w:rPr>
      </w:pPr>
      <w:r w:rsidRPr="006A24E4">
        <w:rPr>
          <w:rFonts w:cs="Times New Roman"/>
          <w:b/>
          <w:i/>
          <w:sz w:val="26"/>
          <w:szCs w:val="26"/>
          <w:u w:val="single"/>
        </w:rPr>
        <w:lastRenderedPageBreak/>
        <w:t>Bước 1</w:t>
      </w:r>
      <w:r w:rsidRPr="006A24E4">
        <w:rPr>
          <w:rFonts w:cs="Times New Roman"/>
          <w:sz w:val="26"/>
          <w:szCs w:val="26"/>
        </w:rPr>
        <w:t xml:space="preserve">:  </w:t>
      </w:r>
      <w:r>
        <w:rPr>
          <w:rFonts w:cs="Times New Roman"/>
          <w:sz w:val="26"/>
          <w:szCs w:val="26"/>
        </w:rPr>
        <w:t>Đăng nhập bằng lãnh đạo đơn vị</w:t>
      </w:r>
      <w:r w:rsidR="000A7D16">
        <w:rPr>
          <w:rFonts w:cs="Times New Roman"/>
          <w:sz w:val="26"/>
          <w:szCs w:val="26"/>
        </w:rPr>
        <w:t xml:space="preserve"> </w:t>
      </w:r>
      <w:r w:rsidR="000A7D16" w:rsidRPr="006A24E4">
        <w:sym w:font="Wingdings" w:char="F0E0"/>
      </w:r>
      <w:r w:rsidR="000A7D16">
        <w:t xml:space="preserve"> </w:t>
      </w:r>
      <w:r w:rsidRPr="00537845">
        <w:rPr>
          <w:rFonts w:cs="Times New Roman"/>
          <w:sz w:val="26"/>
          <w:szCs w:val="26"/>
        </w:rPr>
        <w:t xml:space="preserve">Vào menu “Nhiệm vụ giao” </w:t>
      </w:r>
      <w:r w:rsidRPr="006A24E4">
        <w:sym w:font="Wingdings" w:char="F0E0"/>
      </w:r>
      <w:r w:rsidRPr="00537845">
        <w:rPr>
          <w:rFonts w:cs="Times New Roman"/>
          <w:sz w:val="26"/>
          <w:szCs w:val="26"/>
        </w:rPr>
        <w:t xml:space="preserve"> chọn nhiệm vụ nhấn vào nút </w:t>
      </w:r>
      <w:r w:rsidRPr="006A24E4">
        <w:rPr>
          <w:noProof/>
        </w:rPr>
        <w:drawing>
          <wp:inline distT="0" distB="0" distL="0" distR="0" wp14:anchorId="172BF3CF" wp14:editId="0C350393">
            <wp:extent cx="274320" cy="243840"/>
            <wp:effectExtent l="0" t="0" r="0" b="381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Screenshot_19.jpg"/>
                    <pic:cNvPicPr/>
                  </pic:nvPicPr>
                  <pic:blipFill>
                    <a:blip r:embed="rId22">
                      <a:extLst>
                        <a:ext uri="{28A0092B-C50C-407E-A947-70E740481C1C}">
                          <a14:useLocalDpi xmlns:a14="http://schemas.microsoft.com/office/drawing/2010/main" val="0"/>
                        </a:ext>
                      </a:extLst>
                    </a:blip>
                    <a:stretch>
                      <a:fillRect/>
                    </a:stretch>
                  </pic:blipFill>
                  <pic:spPr>
                    <a:xfrm>
                      <a:off x="0" y="0"/>
                      <a:ext cx="274320" cy="243840"/>
                    </a:xfrm>
                    <a:prstGeom prst="rect">
                      <a:avLst/>
                    </a:prstGeom>
                  </pic:spPr>
                </pic:pic>
              </a:graphicData>
            </a:graphic>
          </wp:inline>
        </w:drawing>
      </w:r>
    </w:p>
    <w:p w14:paraId="3DD660AD" w14:textId="77777777" w:rsidR="00833C62" w:rsidRDefault="00833C62" w:rsidP="00833C62">
      <w:pPr>
        <w:pStyle w:val="ListParagraph"/>
        <w:keepNext w:val="0"/>
        <w:spacing w:before="0" w:after="160" w:line="240" w:lineRule="auto"/>
        <w:rPr>
          <w:rFonts w:cs="Times New Roman"/>
          <w:sz w:val="26"/>
          <w:szCs w:val="26"/>
        </w:rPr>
      </w:pPr>
    </w:p>
    <w:p w14:paraId="644792C1" w14:textId="6DCC1C60" w:rsidR="00833C62" w:rsidRDefault="006E4C5D" w:rsidP="00833C62">
      <w:pPr>
        <w:pStyle w:val="ListParagraph"/>
        <w:keepNext w:val="0"/>
        <w:spacing w:before="0" w:after="160" w:line="240" w:lineRule="auto"/>
        <w:rPr>
          <w:rFonts w:cs="Times New Roman"/>
          <w:sz w:val="26"/>
          <w:szCs w:val="26"/>
        </w:rPr>
      </w:pPr>
      <w:r>
        <w:rPr>
          <w:noProof/>
        </w:rPr>
        <w:drawing>
          <wp:inline distT="0" distB="0" distL="0" distR="0" wp14:anchorId="4A697CF2" wp14:editId="0B912F0B">
            <wp:extent cx="5761990" cy="2165985"/>
            <wp:effectExtent l="0" t="0" r="0" b="5715"/>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5761990" cy="2165985"/>
                    </a:xfrm>
                    <a:prstGeom prst="rect">
                      <a:avLst/>
                    </a:prstGeom>
                  </pic:spPr>
                </pic:pic>
              </a:graphicData>
            </a:graphic>
          </wp:inline>
        </w:drawing>
      </w:r>
    </w:p>
    <w:p w14:paraId="1DC46C3C" w14:textId="3CE7DAF4" w:rsidR="00833C62" w:rsidRPr="006A24E4" w:rsidRDefault="00833C62" w:rsidP="00833C62">
      <w:pPr>
        <w:keepNext w:val="0"/>
        <w:spacing w:before="0" w:after="160" w:line="240" w:lineRule="auto"/>
        <w:rPr>
          <w:rFonts w:cs="Times New Roman"/>
          <w:noProof/>
          <w:sz w:val="26"/>
          <w:szCs w:val="26"/>
        </w:rPr>
      </w:pPr>
      <w:r w:rsidRPr="006A24E4">
        <w:rPr>
          <w:rFonts w:cs="Times New Roman"/>
          <w:b/>
          <w:i/>
          <w:sz w:val="26"/>
          <w:szCs w:val="26"/>
          <w:u w:val="single"/>
        </w:rPr>
        <w:t>Bước 2</w:t>
      </w:r>
      <w:r w:rsidRPr="006A24E4">
        <w:rPr>
          <w:rFonts w:cs="Times New Roman"/>
          <w:i/>
          <w:sz w:val="26"/>
          <w:szCs w:val="26"/>
        </w:rPr>
        <w:t xml:space="preserve">: </w:t>
      </w:r>
      <w:r w:rsidRPr="006A24E4">
        <w:rPr>
          <w:rFonts w:cs="Times New Roman"/>
          <w:sz w:val="26"/>
          <w:szCs w:val="26"/>
        </w:rPr>
        <w:t xml:space="preserve">Tại màn hình </w:t>
      </w:r>
      <w:r w:rsidR="00AD585F">
        <w:rPr>
          <w:rFonts w:cs="Times New Roman"/>
          <w:sz w:val="26"/>
          <w:szCs w:val="26"/>
        </w:rPr>
        <w:t>điều chỉnh thời hạn</w:t>
      </w:r>
      <w:r w:rsidRPr="006A24E4">
        <w:rPr>
          <w:rFonts w:cs="Times New Roman"/>
          <w:sz w:val="26"/>
          <w:szCs w:val="26"/>
        </w:rPr>
        <w:t xml:space="preserve"> xử lý nhập thông tin vào trường</w:t>
      </w:r>
      <w:r w:rsidR="00E778EB">
        <w:rPr>
          <w:rFonts w:cs="Times New Roman"/>
          <w:sz w:val="26"/>
          <w:szCs w:val="26"/>
        </w:rPr>
        <w:t xml:space="preserve"> hạn mới</w:t>
      </w:r>
      <w:r w:rsidRPr="006A24E4">
        <w:rPr>
          <w:rFonts w:cs="Times New Roman"/>
          <w:noProof/>
          <w:sz w:val="26"/>
          <w:szCs w:val="26"/>
        </w:rPr>
        <w:t xml:space="preserve"> </w:t>
      </w:r>
    </w:p>
    <w:p w14:paraId="137900E8" w14:textId="14D7B802" w:rsidR="00833C62" w:rsidRDefault="00A70BE2" w:rsidP="00833C62">
      <w:pPr>
        <w:keepNext w:val="0"/>
        <w:spacing w:before="0" w:after="160" w:line="240" w:lineRule="auto"/>
        <w:rPr>
          <w:rFonts w:cs="Times New Roman"/>
          <w:noProof/>
          <w:sz w:val="26"/>
          <w:szCs w:val="26"/>
        </w:rPr>
      </w:pPr>
      <w:r>
        <w:rPr>
          <w:noProof/>
        </w:rPr>
        <w:drawing>
          <wp:inline distT="0" distB="0" distL="0" distR="0" wp14:anchorId="32BAEE4F" wp14:editId="623A02AF">
            <wp:extent cx="5761990" cy="1656080"/>
            <wp:effectExtent l="0" t="0" r="0" b="127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5761990" cy="1656080"/>
                    </a:xfrm>
                    <a:prstGeom prst="rect">
                      <a:avLst/>
                    </a:prstGeom>
                  </pic:spPr>
                </pic:pic>
              </a:graphicData>
            </a:graphic>
          </wp:inline>
        </w:drawing>
      </w:r>
    </w:p>
    <w:p w14:paraId="24248638" w14:textId="28F0F642" w:rsidR="00833C62" w:rsidRPr="006A24E4" w:rsidRDefault="00833C62" w:rsidP="00833C62">
      <w:pPr>
        <w:keepNext w:val="0"/>
        <w:spacing w:before="0" w:after="160" w:line="240" w:lineRule="auto"/>
        <w:rPr>
          <w:rFonts w:cs="Times New Roman"/>
          <w:b/>
          <w:i/>
          <w:sz w:val="26"/>
          <w:szCs w:val="26"/>
          <w:u w:val="single"/>
        </w:rPr>
      </w:pPr>
      <w:r w:rsidRPr="006A24E4">
        <w:rPr>
          <w:rFonts w:cs="Times New Roman"/>
          <w:noProof/>
          <w:sz w:val="26"/>
          <w:szCs w:val="26"/>
        </w:rPr>
        <w:t xml:space="preserve">Văn bản cho </w:t>
      </w:r>
      <w:r w:rsidR="00F83EB1">
        <w:rPr>
          <w:rFonts w:cs="Times New Roman"/>
          <w:noProof/>
          <w:sz w:val="26"/>
          <w:szCs w:val="26"/>
        </w:rPr>
        <w:t>điều chỉnh thời hạn</w:t>
      </w:r>
      <w:r w:rsidRPr="006A24E4">
        <w:rPr>
          <w:rFonts w:cs="Times New Roman"/>
          <w:noProof/>
          <w:sz w:val="26"/>
          <w:szCs w:val="26"/>
        </w:rPr>
        <w:t xml:space="preserve">: </w:t>
      </w:r>
      <w:r w:rsidR="006D3A28">
        <w:rPr>
          <w:rFonts w:cs="Times New Roman"/>
          <w:noProof/>
          <w:sz w:val="26"/>
          <w:szCs w:val="26"/>
        </w:rPr>
        <w:t>tích vào nút</w:t>
      </w:r>
      <w:r w:rsidRPr="006A24E4">
        <w:rPr>
          <w:rFonts w:cs="Times New Roman"/>
          <w:noProof/>
          <w:sz w:val="26"/>
          <w:szCs w:val="26"/>
        </w:rPr>
        <w:t xml:space="preserve"> </w:t>
      </w:r>
      <w:r w:rsidRPr="006A24E4">
        <w:rPr>
          <w:rFonts w:cs="Times New Roman"/>
          <w:noProof/>
          <w:sz w:val="26"/>
          <w:szCs w:val="26"/>
        </w:rPr>
        <w:drawing>
          <wp:inline distT="0" distB="0" distL="0" distR="0" wp14:anchorId="0AD0182C" wp14:editId="6C3C172A">
            <wp:extent cx="552450" cy="187563"/>
            <wp:effectExtent l="0" t="0" r="0" b="3175"/>
            <wp:docPr id="28"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5"/>
                    <a:srcRect/>
                    <a:stretch>
                      <a:fillRect/>
                    </a:stretch>
                  </pic:blipFill>
                  <pic:spPr bwMode="auto">
                    <a:xfrm>
                      <a:off x="0" y="0"/>
                      <a:ext cx="561934" cy="190783"/>
                    </a:xfrm>
                    <a:prstGeom prst="rect">
                      <a:avLst/>
                    </a:prstGeom>
                    <a:noFill/>
                    <a:ln w="9525">
                      <a:noFill/>
                      <a:miter lim="800000"/>
                      <a:headEnd/>
                      <a:tailEnd/>
                    </a:ln>
                  </pic:spPr>
                </pic:pic>
              </a:graphicData>
            </a:graphic>
          </wp:inline>
        </w:drawing>
      </w:r>
      <w:r w:rsidRPr="006A24E4">
        <w:rPr>
          <w:rFonts w:cs="Times New Roman"/>
          <w:noProof/>
          <w:sz w:val="26"/>
          <w:szCs w:val="26"/>
        </w:rPr>
        <w:t xml:space="preserve"> để mở </w:t>
      </w:r>
      <w:r w:rsidR="000B4AFF">
        <w:rPr>
          <w:rFonts w:cs="Times New Roman"/>
          <w:noProof/>
          <w:sz w:val="26"/>
          <w:szCs w:val="26"/>
        </w:rPr>
        <w:t xml:space="preserve">màn hình </w:t>
      </w:r>
      <w:r w:rsidRPr="006A24E4">
        <w:rPr>
          <w:rFonts w:cs="Times New Roman"/>
          <w:noProof/>
          <w:sz w:val="26"/>
          <w:szCs w:val="26"/>
        </w:rPr>
        <w:t xml:space="preserve">Tìm kiếm mã văn bản đính kèm </w:t>
      </w:r>
      <w:r w:rsidRPr="006A24E4">
        <w:rPr>
          <w:rFonts w:cs="Times New Roman"/>
          <w:sz w:val="26"/>
          <w:szCs w:val="26"/>
        </w:rPr>
        <w:sym w:font="Wingdings" w:char="F0E0"/>
      </w:r>
      <w:r w:rsidRPr="006A24E4">
        <w:rPr>
          <w:rFonts w:cs="Times New Roman"/>
          <w:noProof/>
          <w:sz w:val="26"/>
          <w:szCs w:val="26"/>
        </w:rPr>
        <w:t xml:space="preserve"> Nhập thông tin tìm kiếm </w:t>
      </w:r>
      <w:r w:rsidRPr="006A24E4">
        <w:rPr>
          <w:rFonts w:cs="Times New Roman"/>
          <w:sz w:val="26"/>
          <w:szCs w:val="26"/>
        </w:rPr>
        <w:sym w:font="Wingdings" w:char="F0E0"/>
      </w:r>
      <w:r w:rsidRPr="006A24E4">
        <w:rPr>
          <w:rFonts w:cs="Times New Roman"/>
          <w:noProof/>
          <w:sz w:val="26"/>
          <w:szCs w:val="26"/>
        </w:rPr>
        <w:t xml:space="preserve"> Chọn Mã văn bản cho gia hạn</w:t>
      </w:r>
    </w:p>
    <w:p w14:paraId="283DE631" w14:textId="0588EB2B" w:rsidR="00833C62" w:rsidRDefault="00101719" w:rsidP="00833C62">
      <w:pPr>
        <w:rPr>
          <w:rFonts w:cs="Times New Roman"/>
          <w:noProof/>
          <w:sz w:val="26"/>
          <w:szCs w:val="26"/>
        </w:rPr>
      </w:pPr>
      <w:r>
        <w:rPr>
          <w:noProof/>
        </w:rPr>
        <w:drawing>
          <wp:inline distT="0" distB="0" distL="0" distR="0" wp14:anchorId="70B294BA" wp14:editId="79A60DB9">
            <wp:extent cx="5761990" cy="2240915"/>
            <wp:effectExtent l="0" t="0" r="0" b="6985"/>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5761990" cy="2240915"/>
                    </a:xfrm>
                    <a:prstGeom prst="rect">
                      <a:avLst/>
                    </a:prstGeom>
                  </pic:spPr>
                </pic:pic>
              </a:graphicData>
            </a:graphic>
          </wp:inline>
        </w:drawing>
      </w:r>
    </w:p>
    <w:p w14:paraId="69B4A317" w14:textId="77777777" w:rsidR="00833C62" w:rsidRPr="006A24E4" w:rsidRDefault="00833C62" w:rsidP="00833C62">
      <w:pPr>
        <w:keepNext w:val="0"/>
        <w:spacing w:before="0" w:after="160" w:line="240" w:lineRule="auto"/>
        <w:rPr>
          <w:rFonts w:cs="Times New Roman"/>
          <w:sz w:val="26"/>
          <w:szCs w:val="26"/>
        </w:rPr>
      </w:pPr>
      <w:r w:rsidRPr="006A24E4">
        <w:rPr>
          <w:rFonts w:cs="Times New Roman"/>
          <w:b/>
          <w:i/>
          <w:sz w:val="26"/>
          <w:szCs w:val="26"/>
          <w:u w:val="single"/>
        </w:rPr>
        <w:t>Bước 3</w:t>
      </w:r>
      <w:r w:rsidRPr="006A24E4">
        <w:rPr>
          <w:rFonts w:cs="Times New Roman"/>
          <w:b/>
          <w:i/>
          <w:sz w:val="26"/>
          <w:szCs w:val="26"/>
        </w:rPr>
        <w:t xml:space="preserve">: </w:t>
      </w:r>
      <w:bookmarkStart w:id="40" w:name="_Thảo_luận"/>
      <w:bookmarkStart w:id="41" w:name="_Tìm_kiếm"/>
      <w:bookmarkEnd w:id="40"/>
      <w:bookmarkEnd w:id="41"/>
      <w:r w:rsidRPr="006A24E4">
        <w:rPr>
          <w:rFonts w:cs="Times New Roman"/>
          <w:sz w:val="26"/>
          <w:szCs w:val="26"/>
        </w:rPr>
        <w:t xml:space="preserve">Nhấn nút </w:t>
      </w:r>
      <w:r w:rsidRPr="006A24E4">
        <w:rPr>
          <w:rFonts w:cs="Times New Roman"/>
          <w:noProof/>
          <w:sz w:val="26"/>
          <w:szCs w:val="26"/>
        </w:rPr>
        <w:drawing>
          <wp:inline distT="0" distB="0" distL="0" distR="0" wp14:anchorId="1BB8C21B" wp14:editId="19FB47F9">
            <wp:extent cx="447675" cy="163574"/>
            <wp:effectExtent l="0" t="0" r="0" b="8255"/>
            <wp:docPr id="43"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450127" cy="164470"/>
                    </a:xfrm>
                    <a:prstGeom prst="rect">
                      <a:avLst/>
                    </a:prstGeom>
                    <a:noFill/>
                    <a:ln>
                      <a:noFill/>
                    </a:ln>
                  </pic:spPr>
                </pic:pic>
              </a:graphicData>
            </a:graphic>
          </wp:inline>
        </w:drawing>
      </w:r>
      <w:r w:rsidRPr="006A24E4">
        <w:rPr>
          <w:rFonts w:cs="Times New Roman"/>
          <w:sz w:val="26"/>
          <w:szCs w:val="26"/>
        </w:rPr>
        <w:t xml:space="preserve"> để gia hạn xử lý, hệ thống hiển thị thông báo</w:t>
      </w:r>
    </w:p>
    <w:p w14:paraId="51E19986" w14:textId="77777777" w:rsidR="00833C62" w:rsidRPr="00CE0792" w:rsidRDefault="00833C62" w:rsidP="00833C62">
      <w:pPr>
        <w:pStyle w:val="ListParagraph"/>
        <w:numPr>
          <w:ilvl w:val="0"/>
          <w:numId w:val="19"/>
        </w:numPr>
        <w:rPr>
          <w:rFonts w:cs="Times New Roman"/>
          <w:sz w:val="26"/>
          <w:szCs w:val="26"/>
        </w:rPr>
      </w:pPr>
      <w:r w:rsidRPr="00CE0792">
        <w:rPr>
          <w:rFonts w:cs="Times New Roman"/>
          <w:sz w:val="26"/>
          <w:szCs w:val="26"/>
        </w:rPr>
        <w:lastRenderedPageBreak/>
        <w:t>Sau khi gia hạn , Hạn xử lý của nhiệm vụ sẽ được cập nhật lại. Lưu lịch sử gia hạn</w:t>
      </w:r>
    </w:p>
    <w:p w14:paraId="56CB804C" w14:textId="77777777" w:rsidR="00610802" w:rsidRPr="006A24E4" w:rsidRDefault="00610802" w:rsidP="00610802">
      <w:pPr>
        <w:pStyle w:val="Heading3"/>
      </w:pPr>
      <w:bookmarkStart w:id="42" w:name="_Toc98415865"/>
      <w:r w:rsidRPr="006A24E4">
        <w:t>Tìm kiếm</w:t>
      </w:r>
      <w:r>
        <w:t xml:space="preserve"> nhiệm vụ</w:t>
      </w:r>
      <w:bookmarkEnd w:id="42"/>
      <w:r>
        <w:t xml:space="preserve"> </w:t>
      </w:r>
    </w:p>
    <w:p w14:paraId="5805BC8C" w14:textId="77777777" w:rsidR="00610802" w:rsidRPr="006A24E4" w:rsidRDefault="00610802" w:rsidP="00610802">
      <w:pPr>
        <w:keepNext w:val="0"/>
        <w:spacing w:before="0" w:after="160" w:line="240" w:lineRule="auto"/>
        <w:rPr>
          <w:rFonts w:cs="Times New Roman"/>
          <w:sz w:val="26"/>
          <w:szCs w:val="26"/>
        </w:rPr>
      </w:pPr>
      <w:r w:rsidRPr="006A24E4">
        <w:rPr>
          <w:rFonts w:cs="Times New Roman"/>
          <w:sz w:val="26"/>
          <w:szCs w:val="26"/>
        </w:rPr>
        <w:t>Chức năng cho phép Lãnh đạo đơn vị Tìm kiếm nhiệm vụ giao</w:t>
      </w:r>
      <w:r>
        <w:rPr>
          <w:rFonts w:cs="Times New Roman"/>
          <w:sz w:val="26"/>
          <w:szCs w:val="26"/>
        </w:rPr>
        <w:t xml:space="preserve"> đơn vị khác</w:t>
      </w:r>
      <w:r w:rsidRPr="006A24E4">
        <w:rPr>
          <w:rFonts w:cs="Times New Roman"/>
          <w:sz w:val="26"/>
          <w:szCs w:val="26"/>
        </w:rPr>
        <w:t xml:space="preserve">, nhiệm vụ </w:t>
      </w:r>
      <w:r>
        <w:rPr>
          <w:rFonts w:cs="Times New Roman"/>
          <w:sz w:val="26"/>
          <w:szCs w:val="26"/>
        </w:rPr>
        <w:t>theo dõi, nhiệm vụ mật</w:t>
      </w:r>
    </w:p>
    <w:p w14:paraId="6F1F3800" w14:textId="3502109D" w:rsidR="00610802" w:rsidRDefault="00610802" w:rsidP="00610802">
      <w:pPr>
        <w:pStyle w:val="NormalIndent"/>
        <w:rPr>
          <w:sz w:val="26"/>
          <w:szCs w:val="26"/>
        </w:rPr>
      </w:pPr>
      <w:r w:rsidRPr="006A24E4">
        <w:rPr>
          <w:b/>
          <w:sz w:val="26"/>
          <w:szCs w:val="26"/>
          <w:u w:val="single"/>
        </w:rPr>
        <w:t>Bước 1</w:t>
      </w:r>
      <w:r w:rsidRPr="006A24E4">
        <w:rPr>
          <w:b/>
          <w:sz w:val="26"/>
          <w:szCs w:val="26"/>
        </w:rPr>
        <w:t>:</w:t>
      </w:r>
      <w:r>
        <w:rPr>
          <w:b/>
          <w:sz w:val="26"/>
          <w:szCs w:val="26"/>
        </w:rPr>
        <w:t xml:space="preserve"> </w:t>
      </w:r>
      <w:r>
        <w:rPr>
          <w:sz w:val="26"/>
          <w:szCs w:val="26"/>
        </w:rPr>
        <w:t>Đ</w:t>
      </w:r>
      <w:r w:rsidRPr="00145E07">
        <w:rPr>
          <w:sz w:val="26"/>
          <w:szCs w:val="26"/>
        </w:rPr>
        <w:t xml:space="preserve">ăng nhập bằng lãnh đạo đơn vị </w:t>
      </w:r>
      <w:r w:rsidRPr="006A24E4">
        <w:rPr>
          <w:sz w:val="26"/>
          <w:szCs w:val="26"/>
        </w:rPr>
        <w:t xml:space="preserve">Vào </w:t>
      </w:r>
      <w:r>
        <w:rPr>
          <w:sz w:val="26"/>
          <w:szCs w:val="26"/>
        </w:rPr>
        <w:t>menu “</w:t>
      </w:r>
      <w:r w:rsidRPr="006A24E4">
        <w:rPr>
          <w:sz w:val="26"/>
          <w:szCs w:val="26"/>
        </w:rPr>
        <w:t>Nhiệm vụ giao</w:t>
      </w:r>
      <w:r>
        <w:rPr>
          <w:sz w:val="26"/>
          <w:szCs w:val="26"/>
        </w:rPr>
        <w:t>”</w:t>
      </w:r>
    </w:p>
    <w:p w14:paraId="1BB43C7B" w14:textId="77777777" w:rsidR="00610802" w:rsidRDefault="00610802" w:rsidP="00610802">
      <w:pPr>
        <w:pStyle w:val="NormalIndent"/>
        <w:numPr>
          <w:ilvl w:val="0"/>
          <w:numId w:val="22"/>
        </w:numPr>
        <w:rPr>
          <w:sz w:val="26"/>
          <w:szCs w:val="26"/>
        </w:rPr>
      </w:pPr>
      <w:r>
        <w:rPr>
          <w:sz w:val="26"/>
          <w:szCs w:val="26"/>
        </w:rPr>
        <w:t>Tìm kiếm nhiệm vụ đang giao đơn vị khác: vào menu “Nhiệm vụ đơn vị khác”</w:t>
      </w:r>
    </w:p>
    <w:p w14:paraId="6C81047C" w14:textId="77777777" w:rsidR="00610802" w:rsidRDefault="00610802" w:rsidP="00610802">
      <w:pPr>
        <w:pStyle w:val="NormalIndent"/>
        <w:numPr>
          <w:ilvl w:val="0"/>
          <w:numId w:val="22"/>
        </w:numPr>
        <w:rPr>
          <w:sz w:val="26"/>
          <w:szCs w:val="26"/>
        </w:rPr>
      </w:pPr>
      <w:r>
        <w:rPr>
          <w:sz w:val="26"/>
          <w:szCs w:val="26"/>
        </w:rPr>
        <w:t>Tìm kiếm nhiệm vụ đơn vị được phân theo dõi: vào menu “Nhiệm vụ theo dõi”</w:t>
      </w:r>
    </w:p>
    <w:p w14:paraId="2C960607" w14:textId="77777777" w:rsidR="00610802" w:rsidRDefault="00610802" w:rsidP="00610802">
      <w:pPr>
        <w:pStyle w:val="NormalIndent"/>
        <w:numPr>
          <w:ilvl w:val="0"/>
          <w:numId w:val="22"/>
        </w:numPr>
        <w:rPr>
          <w:sz w:val="26"/>
          <w:szCs w:val="26"/>
        </w:rPr>
      </w:pPr>
      <w:r>
        <w:rPr>
          <w:sz w:val="26"/>
          <w:szCs w:val="26"/>
        </w:rPr>
        <w:t>Tìm kiếm nhiệm vụ mật: vào menu “Nhiệm vụ, công việc mật”</w:t>
      </w:r>
    </w:p>
    <w:p w14:paraId="1272137C" w14:textId="77777777" w:rsidR="00610802" w:rsidRPr="006A24E4" w:rsidRDefault="00610802" w:rsidP="00610802">
      <w:pPr>
        <w:pStyle w:val="NormalIndent"/>
        <w:rPr>
          <w:sz w:val="26"/>
          <w:szCs w:val="26"/>
        </w:rPr>
      </w:pPr>
      <w:r w:rsidRPr="006A24E4">
        <w:rPr>
          <w:b/>
          <w:sz w:val="26"/>
          <w:szCs w:val="26"/>
          <w:u w:val="single"/>
        </w:rPr>
        <w:t>Bước 2:</w:t>
      </w:r>
    </w:p>
    <w:p w14:paraId="3D6246D3" w14:textId="77777777" w:rsidR="00610802" w:rsidRPr="006A24E4" w:rsidRDefault="00610802" w:rsidP="00610802">
      <w:pPr>
        <w:pStyle w:val="ListParagraph"/>
        <w:keepNext w:val="0"/>
        <w:numPr>
          <w:ilvl w:val="0"/>
          <w:numId w:val="20"/>
        </w:numPr>
        <w:spacing w:before="0" w:after="160" w:line="240" w:lineRule="auto"/>
        <w:rPr>
          <w:rFonts w:cs="Times New Roman"/>
          <w:sz w:val="26"/>
          <w:szCs w:val="26"/>
        </w:rPr>
      </w:pPr>
      <w:bookmarkStart w:id="43" w:name="_Xuất_báo_cáo"/>
      <w:bookmarkStart w:id="44" w:name="_Xuất_danh_sách"/>
      <w:bookmarkEnd w:id="43"/>
      <w:bookmarkEnd w:id="44"/>
      <w:r w:rsidRPr="006A24E4">
        <w:rPr>
          <w:rFonts w:cs="Times New Roman"/>
          <w:b/>
          <w:sz w:val="26"/>
          <w:szCs w:val="26"/>
        </w:rPr>
        <w:t xml:space="preserve">Tìm kiếm nhanh: </w:t>
      </w:r>
      <w:r w:rsidRPr="006A24E4">
        <w:rPr>
          <w:rFonts w:cs="Times New Roman"/>
          <w:sz w:val="26"/>
          <w:szCs w:val="26"/>
        </w:rPr>
        <w:t xml:space="preserve">Nhập trích yếu hoặc nội dung để thực hiện tìm kiếm </w:t>
      </w:r>
    </w:p>
    <w:p w14:paraId="7E43F121" w14:textId="3E8782A7" w:rsidR="00610802" w:rsidRPr="006A24E4" w:rsidRDefault="00077B0C" w:rsidP="00610802">
      <w:pPr>
        <w:keepNext w:val="0"/>
        <w:spacing w:before="0" w:after="160" w:line="240" w:lineRule="auto"/>
        <w:jc w:val="center"/>
        <w:rPr>
          <w:rFonts w:cs="Times New Roman"/>
          <w:b/>
          <w:sz w:val="26"/>
          <w:szCs w:val="26"/>
        </w:rPr>
      </w:pPr>
      <w:r>
        <w:rPr>
          <w:noProof/>
        </w:rPr>
        <w:drawing>
          <wp:inline distT="0" distB="0" distL="0" distR="0" wp14:anchorId="6FAC1675" wp14:editId="22E33D0E">
            <wp:extent cx="5267325" cy="2013124"/>
            <wp:effectExtent l="0" t="0" r="0" b="635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5278475" cy="2017385"/>
                    </a:xfrm>
                    <a:prstGeom prst="rect">
                      <a:avLst/>
                    </a:prstGeom>
                  </pic:spPr>
                </pic:pic>
              </a:graphicData>
            </a:graphic>
          </wp:inline>
        </w:drawing>
      </w:r>
    </w:p>
    <w:p w14:paraId="0F866F16" w14:textId="77777777" w:rsidR="00610802" w:rsidRPr="006A24E4" w:rsidRDefault="00610802" w:rsidP="00610802">
      <w:pPr>
        <w:pStyle w:val="ListParagraph"/>
        <w:keepNext w:val="0"/>
        <w:numPr>
          <w:ilvl w:val="0"/>
          <w:numId w:val="20"/>
        </w:numPr>
        <w:spacing w:before="0" w:after="160" w:line="240" w:lineRule="auto"/>
        <w:rPr>
          <w:rFonts w:cs="Times New Roman"/>
          <w:sz w:val="26"/>
          <w:szCs w:val="26"/>
        </w:rPr>
      </w:pPr>
      <w:r w:rsidRPr="006A24E4">
        <w:rPr>
          <w:rFonts w:cs="Times New Roman"/>
          <w:b/>
          <w:sz w:val="26"/>
          <w:szCs w:val="26"/>
        </w:rPr>
        <w:t>Tìm kiếm nâng cao:</w:t>
      </w:r>
      <w:r w:rsidRPr="006A24E4">
        <w:rPr>
          <w:rFonts w:cs="Times New Roman"/>
          <w:sz w:val="26"/>
          <w:szCs w:val="26"/>
        </w:rPr>
        <w:t xml:space="preserve"> </w:t>
      </w:r>
      <w:r>
        <w:rPr>
          <w:rFonts w:cs="Times New Roman"/>
          <w:sz w:val="26"/>
          <w:szCs w:val="26"/>
        </w:rPr>
        <w:t>Nhấn vào nút “Tìm kiếm nâng cao”, n</w:t>
      </w:r>
      <w:r w:rsidRPr="006A24E4">
        <w:rPr>
          <w:rFonts w:cs="Times New Roman"/>
          <w:sz w:val="26"/>
          <w:szCs w:val="26"/>
        </w:rPr>
        <w:t xml:space="preserve">hập các điều kiện </w:t>
      </w:r>
      <w:r>
        <w:rPr>
          <w:rFonts w:cs="Times New Roman"/>
          <w:sz w:val="26"/>
          <w:szCs w:val="26"/>
        </w:rPr>
        <w:t xml:space="preserve">cần tìm kiếm </w:t>
      </w:r>
      <w:r w:rsidRPr="006A24E4">
        <w:rPr>
          <w:rFonts w:cs="Times New Roman"/>
          <w:sz w:val="26"/>
          <w:szCs w:val="26"/>
        </w:rPr>
        <w:sym w:font="Wingdings" w:char="F0E0"/>
      </w:r>
      <w:r w:rsidRPr="006A24E4">
        <w:rPr>
          <w:rFonts w:cs="Times New Roman"/>
          <w:sz w:val="26"/>
          <w:szCs w:val="26"/>
        </w:rPr>
        <w:t xml:space="preserve">Nhấn nút </w:t>
      </w:r>
      <w:r w:rsidRPr="006A24E4">
        <w:rPr>
          <w:rFonts w:cs="Times New Roman"/>
          <w:noProof/>
          <w:sz w:val="26"/>
          <w:szCs w:val="26"/>
        </w:rPr>
        <w:drawing>
          <wp:inline distT="0" distB="0" distL="0" distR="0" wp14:anchorId="466EC9C5" wp14:editId="233F569F">
            <wp:extent cx="690113" cy="222849"/>
            <wp:effectExtent l="0" t="0" r="0" b="6350"/>
            <wp:docPr id="66" name="Picture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6"/>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694765" cy="224351"/>
                    </a:xfrm>
                    <a:prstGeom prst="rect">
                      <a:avLst/>
                    </a:prstGeom>
                    <a:noFill/>
                    <a:ln>
                      <a:noFill/>
                    </a:ln>
                  </pic:spPr>
                </pic:pic>
              </a:graphicData>
            </a:graphic>
          </wp:inline>
        </w:drawing>
      </w:r>
      <w:r w:rsidRPr="006A24E4">
        <w:rPr>
          <w:rFonts w:cs="Times New Roman"/>
          <w:sz w:val="26"/>
          <w:szCs w:val="26"/>
        </w:rPr>
        <w:t xml:space="preserve"> để thực hiện tìm kiếm.</w:t>
      </w:r>
    </w:p>
    <w:p w14:paraId="33604847" w14:textId="27B54A5F" w:rsidR="00610802" w:rsidRDefault="00610802" w:rsidP="00155368">
      <w:pPr>
        <w:keepNext w:val="0"/>
        <w:spacing w:before="0" w:after="160" w:line="240" w:lineRule="auto"/>
        <w:jc w:val="center"/>
        <w:rPr>
          <w:rFonts w:cs="Times New Roman"/>
          <w:noProof/>
          <w:sz w:val="26"/>
          <w:szCs w:val="26"/>
        </w:rPr>
      </w:pPr>
      <w:r>
        <w:rPr>
          <w:noProof/>
        </w:rPr>
        <w:lastRenderedPageBreak/>
        <w:drawing>
          <wp:inline distT="0" distB="0" distL="0" distR="0" wp14:anchorId="4FEAD340" wp14:editId="7EB70EA5">
            <wp:extent cx="17145" cy="889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8"/>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7145" cy="8890"/>
                    </a:xfrm>
                    <a:prstGeom prst="rect">
                      <a:avLst/>
                    </a:prstGeom>
                    <a:noFill/>
                    <a:ln>
                      <a:noFill/>
                    </a:ln>
                  </pic:spPr>
                </pic:pic>
              </a:graphicData>
            </a:graphic>
          </wp:inline>
        </w:drawing>
      </w:r>
      <w:r w:rsidRPr="006A24E4">
        <w:rPr>
          <w:rFonts w:cs="Times New Roman"/>
          <w:noProof/>
          <w:sz w:val="26"/>
          <w:szCs w:val="26"/>
        </w:rPr>
        <w:drawing>
          <wp:inline distT="0" distB="0" distL="0" distR="0" wp14:anchorId="4FB9CC52" wp14:editId="25E053B6">
            <wp:extent cx="19050" cy="9525"/>
            <wp:effectExtent l="0" t="0" r="0" b="0"/>
            <wp:docPr id="68" name="Picture 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1"/>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9050" cy="9525"/>
                    </a:xfrm>
                    <a:prstGeom prst="rect">
                      <a:avLst/>
                    </a:prstGeom>
                    <a:noFill/>
                    <a:ln>
                      <a:noFill/>
                    </a:ln>
                  </pic:spPr>
                </pic:pic>
              </a:graphicData>
            </a:graphic>
          </wp:inline>
        </w:drawing>
      </w:r>
      <w:r>
        <w:rPr>
          <w:noProof/>
        </w:rPr>
        <w:drawing>
          <wp:inline distT="0" distB="0" distL="0" distR="0" wp14:anchorId="29F83281" wp14:editId="31B639FC">
            <wp:extent cx="5434641" cy="3390844"/>
            <wp:effectExtent l="0" t="0" r="0" b="63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6"/>
                    <a:stretch>
                      <a:fillRect/>
                    </a:stretch>
                  </pic:blipFill>
                  <pic:spPr>
                    <a:xfrm>
                      <a:off x="0" y="0"/>
                      <a:ext cx="5444483" cy="3396985"/>
                    </a:xfrm>
                    <a:prstGeom prst="rect">
                      <a:avLst/>
                    </a:prstGeom>
                  </pic:spPr>
                </pic:pic>
              </a:graphicData>
            </a:graphic>
          </wp:inline>
        </w:drawing>
      </w:r>
    </w:p>
    <w:p w14:paraId="0FC1A8DB" w14:textId="037CC0BB" w:rsidR="00610802" w:rsidRDefault="00610802" w:rsidP="00610802">
      <w:pPr>
        <w:pStyle w:val="ListParagraph"/>
        <w:keepNext w:val="0"/>
        <w:numPr>
          <w:ilvl w:val="0"/>
          <w:numId w:val="23"/>
        </w:numPr>
        <w:spacing w:before="0" w:after="160" w:line="240" w:lineRule="auto"/>
        <w:rPr>
          <w:rFonts w:cs="Times New Roman"/>
          <w:sz w:val="26"/>
          <w:szCs w:val="26"/>
        </w:rPr>
      </w:pPr>
      <w:r>
        <w:rPr>
          <w:rFonts w:cs="Times New Roman"/>
          <w:sz w:val="26"/>
          <w:szCs w:val="26"/>
        </w:rPr>
        <w:t xml:space="preserve">Hiển thị ra các nhiệm vụ thỏa mãn điều kiện tìm kiếm trên vùng danh sách </w:t>
      </w:r>
    </w:p>
    <w:p w14:paraId="075A99F4" w14:textId="516E80E5" w:rsidR="008D564C" w:rsidRPr="00C25B73" w:rsidRDefault="008D564C" w:rsidP="008D564C">
      <w:pPr>
        <w:pStyle w:val="Heading2"/>
      </w:pPr>
      <w:r>
        <w:t>Quản lý nhiệm vụ mật</w:t>
      </w:r>
    </w:p>
    <w:p w14:paraId="39D0D6CB" w14:textId="4ED646FB" w:rsidR="008D564C" w:rsidRDefault="008D564C" w:rsidP="008D564C">
      <w:pPr>
        <w:pStyle w:val="NormalIndent"/>
        <w:rPr>
          <w:sz w:val="26"/>
          <w:szCs w:val="26"/>
        </w:rPr>
      </w:pPr>
      <w:r w:rsidRPr="00D60101">
        <w:rPr>
          <w:sz w:val="26"/>
          <w:szCs w:val="26"/>
        </w:rPr>
        <w:t xml:space="preserve">Cho phép </w:t>
      </w:r>
      <w:r>
        <w:rPr>
          <w:sz w:val="26"/>
          <w:szCs w:val="26"/>
        </w:rPr>
        <w:t>lãnh đạo đơn vị</w:t>
      </w:r>
      <w:r w:rsidRPr="00D60101">
        <w:rPr>
          <w:sz w:val="26"/>
          <w:szCs w:val="26"/>
        </w:rPr>
        <w:t xml:space="preserve"> thực hiện </w:t>
      </w:r>
      <w:r w:rsidR="00F412B6">
        <w:rPr>
          <w:sz w:val="26"/>
          <w:szCs w:val="26"/>
        </w:rPr>
        <w:t>các chức năng ở nhiệm vụ giao và nhiệm vụ theo dõi giống tương tự các chức năng quản lý nhiệm vụ thường ở mục 3.2 và 3.3</w:t>
      </w:r>
      <w:r>
        <w:rPr>
          <w:sz w:val="26"/>
          <w:szCs w:val="26"/>
        </w:rPr>
        <w:t xml:space="preserve"> </w:t>
      </w:r>
    </w:p>
    <w:p w14:paraId="63FA6746" w14:textId="77777777" w:rsidR="008D564C" w:rsidRPr="008D564C" w:rsidRDefault="008D564C" w:rsidP="008D564C">
      <w:pPr>
        <w:keepNext w:val="0"/>
        <w:spacing w:before="0" w:after="160" w:line="240" w:lineRule="auto"/>
        <w:rPr>
          <w:rFonts w:cs="Times New Roman"/>
          <w:sz w:val="26"/>
          <w:szCs w:val="26"/>
        </w:rPr>
      </w:pPr>
    </w:p>
    <w:p w14:paraId="1377A3F7" w14:textId="77777777" w:rsidR="00802D68" w:rsidRPr="006A24E4" w:rsidRDefault="00DE30D2" w:rsidP="00F761DF">
      <w:pPr>
        <w:pStyle w:val="Heading2"/>
        <w:rPr>
          <w:sz w:val="26"/>
          <w:szCs w:val="26"/>
        </w:rPr>
      </w:pPr>
      <w:bookmarkStart w:id="45" w:name="_Toc98415866"/>
      <w:r>
        <w:rPr>
          <w:sz w:val="26"/>
          <w:szCs w:val="26"/>
        </w:rPr>
        <w:lastRenderedPageBreak/>
        <w:t>Báo cáo thố</w:t>
      </w:r>
      <w:r w:rsidR="00802D68" w:rsidRPr="006A24E4">
        <w:rPr>
          <w:sz w:val="26"/>
          <w:szCs w:val="26"/>
        </w:rPr>
        <w:t>ng kê</w:t>
      </w:r>
      <w:bookmarkEnd w:id="45"/>
    </w:p>
    <w:p w14:paraId="6FD9FC5D" w14:textId="77777777" w:rsidR="00802D68" w:rsidRPr="006A24E4" w:rsidRDefault="00F761DF" w:rsidP="00C25B73">
      <w:pPr>
        <w:pStyle w:val="Heading3"/>
      </w:pPr>
      <w:bookmarkStart w:id="46" w:name="_Toc98415867"/>
      <w:r w:rsidRPr="006A24E4">
        <w:rPr>
          <w:lang w:val="en-US"/>
        </w:rPr>
        <w:t xml:space="preserve">3.5.1. </w:t>
      </w:r>
      <w:r w:rsidR="00802D68" w:rsidRPr="006A24E4">
        <w:t xml:space="preserve">Báo cáo </w:t>
      </w:r>
      <w:r w:rsidR="005D315E">
        <w:rPr>
          <w:lang w:val="en-US"/>
        </w:rPr>
        <w:t>Văn bản phát hành</w:t>
      </w:r>
      <w:bookmarkEnd w:id="46"/>
    </w:p>
    <w:p w14:paraId="18B3807C" w14:textId="77777777" w:rsidR="00802D68" w:rsidRPr="006A24E4" w:rsidRDefault="00F761DF" w:rsidP="00F761DF">
      <w:pPr>
        <w:pStyle w:val="Heading4"/>
        <w:rPr>
          <w:rFonts w:cs="Times New Roman"/>
          <w:sz w:val="26"/>
          <w:szCs w:val="26"/>
        </w:rPr>
      </w:pPr>
      <w:bookmarkStart w:id="47" w:name="_Toc98415868"/>
      <w:r w:rsidRPr="006A24E4">
        <w:rPr>
          <w:rFonts w:cs="Times New Roman"/>
          <w:sz w:val="26"/>
          <w:szCs w:val="26"/>
        </w:rPr>
        <w:t xml:space="preserve">3.5.1.1. </w:t>
      </w:r>
      <w:r w:rsidR="00802D68" w:rsidRPr="006A24E4">
        <w:rPr>
          <w:rFonts w:cs="Times New Roman"/>
          <w:sz w:val="26"/>
          <w:szCs w:val="26"/>
        </w:rPr>
        <w:t>Chi tiết VBPH</w:t>
      </w:r>
      <w:bookmarkEnd w:id="47"/>
    </w:p>
    <w:p w14:paraId="3954E2E6" w14:textId="77777777" w:rsidR="00802D68" w:rsidRPr="006A24E4" w:rsidRDefault="00802D68" w:rsidP="00802D68">
      <w:pPr>
        <w:rPr>
          <w:rFonts w:cs="Times New Roman"/>
          <w:sz w:val="26"/>
          <w:szCs w:val="26"/>
        </w:rPr>
      </w:pPr>
      <w:r w:rsidRPr="006A24E4">
        <w:rPr>
          <w:rFonts w:cs="Times New Roman"/>
          <w:sz w:val="26"/>
          <w:szCs w:val="26"/>
        </w:rPr>
        <w:t>Chức năng này cho phép L</w:t>
      </w:r>
      <w:r w:rsidR="00F15C81">
        <w:rPr>
          <w:rFonts w:cs="Times New Roman"/>
          <w:sz w:val="26"/>
          <w:szCs w:val="26"/>
        </w:rPr>
        <w:t>ãnh đạo đơn vị</w:t>
      </w:r>
      <w:r w:rsidRPr="006A24E4">
        <w:rPr>
          <w:rFonts w:cs="Times New Roman"/>
          <w:sz w:val="26"/>
          <w:szCs w:val="26"/>
        </w:rPr>
        <w:t xml:space="preserve"> tìm kiếm, xuất báo cáo các VBPH do chuyên viên thuộc đơn vị mình quản lý </w:t>
      </w:r>
    </w:p>
    <w:p w14:paraId="089160D5" w14:textId="77777777" w:rsidR="00802D68" w:rsidRPr="006A24E4" w:rsidRDefault="00802D68" w:rsidP="00802D68">
      <w:pPr>
        <w:rPr>
          <w:rFonts w:cs="Times New Roman"/>
          <w:sz w:val="26"/>
          <w:szCs w:val="26"/>
        </w:rPr>
      </w:pPr>
      <w:r w:rsidRPr="006A24E4">
        <w:rPr>
          <w:rFonts w:cs="Times New Roman"/>
          <w:b/>
          <w:i/>
          <w:sz w:val="26"/>
          <w:szCs w:val="26"/>
          <w:u w:val="single"/>
        </w:rPr>
        <w:t>Bước 1</w:t>
      </w:r>
      <w:r w:rsidRPr="006A24E4">
        <w:rPr>
          <w:rFonts w:cs="Times New Roman"/>
          <w:i/>
          <w:sz w:val="26"/>
          <w:szCs w:val="26"/>
          <w:u w:val="single"/>
        </w:rPr>
        <w:t>:</w:t>
      </w:r>
      <w:r w:rsidRPr="006A24E4">
        <w:rPr>
          <w:rFonts w:cs="Times New Roman"/>
          <w:sz w:val="26"/>
          <w:szCs w:val="26"/>
        </w:rPr>
        <w:t xml:space="preserve">  </w:t>
      </w:r>
      <w:r w:rsidR="00F761DF" w:rsidRPr="006A24E4">
        <w:rPr>
          <w:rFonts w:cs="Times New Roman"/>
          <w:sz w:val="26"/>
          <w:szCs w:val="26"/>
        </w:rPr>
        <w:t>Đăng nhập vai trò</w:t>
      </w:r>
      <w:r w:rsidRPr="006A24E4">
        <w:rPr>
          <w:rFonts w:cs="Times New Roman"/>
          <w:sz w:val="26"/>
          <w:szCs w:val="26"/>
        </w:rPr>
        <w:t xml:space="preserve"> LĐ ĐV </w:t>
      </w:r>
      <w:r w:rsidR="00F761DF" w:rsidRPr="006A24E4">
        <w:rPr>
          <w:rFonts w:cs="Times New Roman"/>
          <w:sz w:val="26"/>
          <w:szCs w:val="26"/>
        </w:rPr>
        <w:sym w:font="Wingdings" w:char="F0E0"/>
      </w:r>
      <w:r w:rsidR="002C5D2C">
        <w:rPr>
          <w:rFonts w:cs="Times New Roman"/>
          <w:sz w:val="26"/>
          <w:szCs w:val="26"/>
        </w:rPr>
        <w:t xml:space="preserve"> Báo cáo thố</w:t>
      </w:r>
      <w:r w:rsidRPr="006A24E4">
        <w:rPr>
          <w:rFonts w:cs="Times New Roman"/>
          <w:sz w:val="26"/>
          <w:szCs w:val="26"/>
        </w:rPr>
        <w:t xml:space="preserve">ng kê </w:t>
      </w:r>
      <w:r w:rsidR="00F761DF" w:rsidRPr="006A24E4">
        <w:rPr>
          <w:rFonts w:cs="Times New Roman"/>
          <w:sz w:val="26"/>
          <w:szCs w:val="26"/>
        </w:rPr>
        <w:sym w:font="Wingdings" w:char="F0E0"/>
      </w:r>
      <w:r w:rsidR="00F761DF" w:rsidRPr="006A24E4">
        <w:rPr>
          <w:rFonts w:cs="Times New Roman"/>
          <w:sz w:val="26"/>
          <w:szCs w:val="26"/>
        </w:rPr>
        <w:t xml:space="preserve"> BC VBPH </w:t>
      </w:r>
      <w:r w:rsidR="00F761DF" w:rsidRPr="006A24E4">
        <w:rPr>
          <w:rFonts w:cs="Times New Roman"/>
          <w:sz w:val="26"/>
          <w:szCs w:val="26"/>
        </w:rPr>
        <w:sym w:font="Wingdings" w:char="F0E0"/>
      </w:r>
      <w:r w:rsidRPr="006A24E4">
        <w:rPr>
          <w:rFonts w:cs="Times New Roman"/>
          <w:sz w:val="26"/>
          <w:szCs w:val="26"/>
        </w:rPr>
        <w:t xml:space="preserve"> Chi tiết VBPH</w:t>
      </w:r>
    </w:p>
    <w:p w14:paraId="4C3C8599" w14:textId="77777777" w:rsidR="00802D68" w:rsidRPr="006A24E4" w:rsidRDefault="00F761DF" w:rsidP="00802D68">
      <w:pPr>
        <w:rPr>
          <w:rFonts w:cs="Times New Roman"/>
          <w:sz w:val="26"/>
          <w:szCs w:val="26"/>
        </w:rPr>
      </w:pPr>
      <w:r w:rsidRPr="006A24E4">
        <w:rPr>
          <w:rFonts w:cs="Times New Roman"/>
          <w:noProof/>
          <w:sz w:val="26"/>
          <w:szCs w:val="26"/>
        </w:rPr>
        <w:drawing>
          <wp:inline distT="0" distB="0" distL="0" distR="0" wp14:anchorId="36DB3816" wp14:editId="13037F08">
            <wp:extent cx="5761990" cy="2808605"/>
            <wp:effectExtent l="0" t="0" r="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5761990" cy="2808605"/>
                    </a:xfrm>
                    <a:prstGeom prst="rect">
                      <a:avLst/>
                    </a:prstGeom>
                  </pic:spPr>
                </pic:pic>
              </a:graphicData>
            </a:graphic>
          </wp:inline>
        </w:drawing>
      </w:r>
    </w:p>
    <w:p w14:paraId="48DE1D97" w14:textId="77777777" w:rsidR="00802D68" w:rsidRPr="006A24E4" w:rsidRDefault="00802D68" w:rsidP="00802D68">
      <w:pPr>
        <w:rPr>
          <w:rFonts w:cs="Times New Roman"/>
          <w:sz w:val="26"/>
          <w:szCs w:val="26"/>
        </w:rPr>
      </w:pPr>
      <w:r w:rsidRPr="006A24E4">
        <w:rPr>
          <w:rFonts w:cs="Times New Roman"/>
          <w:b/>
          <w:i/>
          <w:sz w:val="26"/>
          <w:szCs w:val="26"/>
          <w:u w:val="single"/>
        </w:rPr>
        <w:t>Bước 2</w:t>
      </w:r>
      <w:r w:rsidRPr="006A24E4">
        <w:rPr>
          <w:rFonts w:cs="Times New Roman"/>
          <w:i/>
          <w:sz w:val="26"/>
          <w:szCs w:val="26"/>
          <w:u w:val="single"/>
        </w:rPr>
        <w:t>:</w:t>
      </w:r>
      <w:r w:rsidR="00CD558D">
        <w:rPr>
          <w:rFonts w:cs="Times New Roman"/>
          <w:sz w:val="26"/>
          <w:szCs w:val="26"/>
        </w:rPr>
        <w:t xml:space="preserve">  Nhập t</w:t>
      </w:r>
      <w:r w:rsidR="00336D92">
        <w:rPr>
          <w:rFonts w:cs="Times New Roman"/>
          <w:sz w:val="26"/>
          <w:szCs w:val="26"/>
        </w:rPr>
        <w:t>hông tin tìm kiếm</w:t>
      </w:r>
    </w:p>
    <w:p w14:paraId="0C220FFC" w14:textId="77777777" w:rsidR="00802D68" w:rsidRPr="006A24E4" w:rsidRDefault="00802D68" w:rsidP="00802D68">
      <w:pPr>
        <w:rPr>
          <w:rFonts w:cs="Times New Roman"/>
          <w:sz w:val="26"/>
          <w:szCs w:val="26"/>
          <w:lang w:eastAsia="ar-SA"/>
        </w:rPr>
      </w:pPr>
      <w:r w:rsidRPr="006A24E4">
        <w:rPr>
          <w:rFonts w:cs="Times New Roman"/>
          <w:b/>
          <w:i/>
          <w:sz w:val="26"/>
          <w:szCs w:val="26"/>
          <w:u w:val="single"/>
        </w:rPr>
        <w:t>Bước 3:</w:t>
      </w:r>
      <w:r w:rsidRPr="006A24E4">
        <w:rPr>
          <w:rFonts w:cs="Times New Roman"/>
          <w:sz w:val="26"/>
          <w:szCs w:val="26"/>
        </w:rPr>
        <w:t xml:space="preserve"> </w:t>
      </w:r>
      <w:r w:rsidR="00336D92">
        <w:rPr>
          <w:rFonts w:cs="Times New Roman"/>
          <w:sz w:val="26"/>
          <w:szCs w:val="26"/>
          <w:lang w:eastAsia="ar-SA"/>
        </w:rPr>
        <w:t>Nhấn nút “Tìm kiếm”</w:t>
      </w:r>
    </w:p>
    <w:p w14:paraId="11CC0021" w14:textId="77777777" w:rsidR="00802D68" w:rsidRPr="006A24E4" w:rsidRDefault="00802D68" w:rsidP="00802D68">
      <w:pPr>
        <w:rPr>
          <w:rFonts w:cs="Times New Roman"/>
          <w:sz w:val="26"/>
          <w:szCs w:val="26"/>
        </w:rPr>
      </w:pPr>
      <w:r w:rsidRPr="006A24E4">
        <w:rPr>
          <w:rFonts w:cs="Times New Roman"/>
          <w:b/>
          <w:i/>
          <w:sz w:val="26"/>
          <w:szCs w:val="26"/>
          <w:u w:val="single"/>
        </w:rPr>
        <w:t xml:space="preserve">Bước 4: </w:t>
      </w:r>
      <w:r w:rsidRPr="006A24E4">
        <w:rPr>
          <w:rFonts w:cs="Times New Roman"/>
          <w:sz w:val="26"/>
          <w:szCs w:val="26"/>
        </w:rPr>
        <w:t xml:space="preserve">Nhấn nút </w:t>
      </w:r>
      <w:r w:rsidRPr="006A24E4">
        <w:rPr>
          <w:rFonts w:cs="Times New Roman"/>
          <w:noProof/>
          <w:sz w:val="26"/>
          <w:szCs w:val="26"/>
        </w:rPr>
        <w:drawing>
          <wp:inline distT="0" distB="0" distL="0" distR="0" wp14:anchorId="082D23FC" wp14:editId="46CA385D">
            <wp:extent cx="866775" cy="207676"/>
            <wp:effectExtent l="0" t="0" r="0" b="1905"/>
            <wp:docPr id="359" name="Picture 3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9"/>
                    <pic:cNvPicPr>
                      <a:picLocks noChangeAspect="1" noChangeArrowheads="1"/>
                    </pic:cNvPicPr>
                  </pic:nvPicPr>
                  <pic:blipFill>
                    <a:blip r:embed="rId38"/>
                    <a:srcRect/>
                    <a:stretch>
                      <a:fillRect/>
                    </a:stretch>
                  </pic:blipFill>
                  <pic:spPr bwMode="auto">
                    <a:xfrm>
                      <a:off x="0" y="0"/>
                      <a:ext cx="883147" cy="211599"/>
                    </a:xfrm>
                    <a:prstGeom prst="rect">
                      <a:avLst/>
                    </a:prstGeom>
                    <a:noFill/>
                    <a:ln w="9525">
                      <a:noFill/>
                      <a:miter lim="800000"/>
                      <a:headEnd/>
                      <a:tailEnd/>
                    </a:ln>
                  </pic:spPr>
                </pic:pic>
              </a:graphicData>
            </a:graphic>
          </wp:inline>
        </w:drawing>
      </w:r>
      <w:r w:rsidRPr="006A24E4">
        <w:rPr>
          <w:rFonts w:cs="Times New Roman"/>
          <w:sz w:val="26"/>
          <w:szCs w:val="26"/>
        </w:rPr>
        <w:t xml:space="preserve"> để xuất báo cáo</w:t>
      </w:r>
    </w:p>
    <w:p w14:paraId="5A2DB3B3" w14:textId="77777777" w:rsidR="00802D68" w:rsidRPr="006A24E4" w:rsidRDefault="00F761DF" w:rsidP="00F761DF">
      <w:pPr>
        <w:pStyle w:val="Heading4"/>
        <w:rPr>
          <w:rFonts w:cs="Times New Roman"/>
          <w:sz w:val="26"/>
          <w:szCs w:val="26"/>
        </w:rPr>
      </w:pPr>
      <w:bookmarkStart w:id="48" w:name="_Toc98415869"/>
      <w:r w:rsidRPr="006A24E4">
        <w:rPr>
          <w:rFonts w:cs="Times New Roman"/>
          <w:sz w:val="26"/>
          <w:szCs w:val="26"/>
        </w:rPr>
        <w:t xml:space="preserve">3.5.1.2. </w:t>
      </w:r>
      <w:r w:rsidR="00802D68" w:rsidRPr="006A24E4">
        <w:rPr>
          <w:rFonts w:cs="Times New Roman"/>
          <w:sz w:val="26"/>
          <w:szCs w:val="26"/>
        </w:rPr>
        <w:t>Tổng hợp VBPH</w:t>
      </w:r>
      <w:bookmarkEnd w:id="48"/>
    </w:p>
    <w:p w14:paraId="2653BF55" w14:textId="77777777" w:rsidR="00802D68" w:rsidRPr="006A24E4" w:rsidRDefault="00FE6116" w:rsidP="00802D68">
      <w:pPr>
        <w:rPr>
          <w:rFonts w:cs="Times New Roman"/>
          <w:sz w:val="26"/>
          <w:szCs w:val="26"/>
        </w:rPr>
      </w:pPr>
      <w:r>
        <w:rPr>
          <w:rFonts w:cs="Times New Roman"/>
          <w:sz w:val="26"/>
          <w:szCs w:val="26"/>
        </w:rPr>
        <w:t>Chức năng này cho phép Lãnh đạo đơn vị</w:t>
      </w:r>
      <w:r w:rsidR="00802D68" w:rsidRPr="006A24E4">
        <w:rPr>
          <w:rFonts w:cs="Times New Roman"/>
          <w:sz w:val="26"/>
          <w:szCs w:val="26"/>
        </w:rPr>
        <w:t xml:space="preserve"> tìm kiếm, xuất báo cáo các VBPH do chuyên viên thuộc đơn vị mình quản lý </w:t>
      </w:r>
    </w:p>
    <w:p w14:paraId="75DFE988" w14:textId="77777777" w:rsidR="00802D68" w:rsidRPr="006A24E4" w:rsidRDefault="00802D68" w:rsidP="00802D68">
      <w:pPr>
        <w:rPr>
          <w:rFonts w:cs="Times New Roman"/>
          <w:sz w:val="26"/>
          <w:szCs w:val="26"/>
        </w:rPr>
      </w:pPr>
      <w:r w:rsidRPr="006A24E4">
        <w:rPr>
          <w:rFonts w:cs="Times New Roman"/>
          <w:b/>
          <w:i/>
          <w:sz w:val="26"/>
          <w:szCs w:val="26"/>
          <w:u w:val="single"/>
        </w:rPr>
        <w:t>Bước 1</w:t>
      </w:r>
      <w:r w:rsidRPr="006A24E4">
        <w:rPr>
          <w:rFonts w:cs="Times New Roman"/>
          <w:i/>
          <w:sz w:val="26"/>
          <w:szCs w:val="26"/>
          <w:u w:val="single"/>
        </w:rPr>
        <w:t>:</w:t>
      </w:r>
      <w:r w:rsidRPr="006A24E4">
        <w:rPr>
          <w:rFonts w:cs="Times New Roman"/>
          <w:sz w:val="26"/>
          <w:szCs w:val="26"/>
        </w:rPr>
        <w:t xml:space="preserve">  </w:t>
      </w:r>
      <w:r w:rsidR="00F761DF" w:rsidRPr="006A24E4">
        <w:rPr>
          <w:rFonts w:cs="Times New Roman"/>
          <w:sz w:val="26"/>
          <w:szCs w:val="26"/>
        </w:rPr>
        <w:t xml:space="preserve">Đăng nhập vai trò LĐ ĐV </w:t>
      </w:r>
      <w:r w:rsidR="00F761DF" w:rsidRPr="006A24E4">
        <w:rPr>
          <w:rFonts w:cs="Times New Roman"/>
          <w:sz w:val="26"/>
          <w:szCs w:val="26"/>
        </w:rPr>
        <w:sym w:font="Wingdings" w:char="F0E0"/>
      </w:r>
      <w:r w:rsidR="00F761DF" w:rsidRPr="006A24E4">
        <w:rPr>
          <w:rFonts w:cs="Times New Roman"/>
          <w:sz w:val="26"/>
          <w:szCs w:val="26"/>
        </w:rPr>
        <w:t xml:space="preserve"> Báo cáo thông kê </w:t>
      </w:r>
      <w:r w:rsidR="00F761DF" w:rsidRPr="006A24E4">
        <w:rPr>
          <w:rFonts w:cs="Times New Roman"/>
          <w:sz w:val="26"/>
          <w:szCs w:val="26"/>
        </w:rPr>
        <w:sym w:font="Wingdings" w:char="F0E0"/>
      </w:r>
      <w:r w:rsidR="00F761DF" w:rsidRPr="006A24E4">
        <w:rPr>
          <w:rFonts w:cs="Times New Roman"/>
          <w:sz w:val="26"/>
          <w:szCs w:val="26"/>
        </w:rPr>
        <w:t xml:space="preserve"> BC VBPH </w:t>
      </w:r>
      <w:r w:rsidR="00F761DF" w:rsidRPr="006A24E4">
        <w:rPr>
          <w:rFonts w:cs="Times New Roman"/>
          <w:sz w:val="26"/>
          <w:szCs w:val="26"/>
        </w:rPr>
        <w:sym w:font="Wingdings" w:char="F0E0"/>
      </w:r>
      <w:r w:rsidR="00F761DF" w:rsidRPr="006A24E4">
        <w:rPr>
          <w:rFonts w:cs="Times New Roman"/>
          <w:sz w:val="26"/>
          <w:szCs w:val="26"/>
        </w:rPr>
        <w:t xml:space="preserve"> </w:t>
      </w:r>
      <w:r w:rsidRPr="006A24E4">
        <w:rPr>
          <w:rFonts w:cs="Times New Roman"/>
          <w:sz w:val="26"/>
          <w:szCs w:val="26"/>
        </w:rPr>
        <w:t>Tổng hợp VBPH</w:t>
      </w:r>
    </w:p>
    <w:p w14:paraId="2A0EF574" w14:textId="77777777" w:rsidR="006A24E4" w:rsidRDefault="00F761DF" w:rsidP="00802D68">
      <w:pPr>
        <w:rPr>
          <w:rFonts w:cs="Times New Roman"/>
          <w:sz w:val="26"/>
          <w:szCs w:val="26"/>
        </w:rPr>
      </w:pPr>
      <w:r w:rsidRPr="006A24E4">
        <w:rPr>
          <w:rFonts w:cs="Times New Roman"/>
          <w:noProof/>
          <w:sz w:val="26"/>
          <w:szCs w:val="26"/>
        </w:rPr>
        <w:lastRenderedPageBreak/>
        <w:drawing>
          <wp:inline distT="0" distB="0" distL="0" distR="0" wp14:anchorId="56E11C01" wp14:editId="14FC3280">
            <wp:extent cx="5761990" cy="2954655"/>
            <wp:effectExtent l="0" t="0" r="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5761990" cy="2954655"/>
                    </a:xfrm>
                    <a:prstGeom prst="rect">
                      <a:avLst/>
                    </a:prstGeom>
                  </pic:spPr>
                </pic:pic>
              </a:graphicData>
            </a:graphic>
          </wp:inline>
        </w:drawing>
      </w:r>
    </w:p>
    <w:p w14:paraId="1AEB1E1D" w14:textId="77777777" w:rsidR="00802D68" w:rsidRPr="006A24E4" w:rsidRDefault="00802D68" w:rsidP="00802D68">
      <w:pPr>
        <w:rPr>
          <w:rFonts w:cs="Times New Roman"/>
          <w:sz w:val="26"/>
          <w:szCs w:val="26"/>
        </w:rPr>
      </w:pPr>
      <w:r w:rsidRPr="006A24E4">
        <w:rPr>
          <w:rFonts w:cs="Times New Roman"/>
          <w:b/>
          <w:i/>
          <w:sz w:val="26"/>
          <w:szCs w:val="26"/>
          <w:u w:val="single"/>
        </w:rPr>
        <w:t>Bước 2</w:t>
      </w:r>
      <w:r w:rsidRPr="006A24E4">
        <w:rPr>
          <w:rFonts w:cs="Times New Roman"/>
          <w:i/>
          <w:sz w:val="26"/>
          <w:szCs w:val="26"/>
          <w:u w:val="single"/>
        </w:rPr>
        <w:t>:</w:t>
      </w:r>
      <w:r w:rsidRPr="006A24E4">
        <w:rPr>
          <w:rFonts w:cs="Times New Roman"/>
          <w:sz w:val="26"/>
          <w:szCs w:val="26"/>
        </w:rPr>
        <w:t xml:space="preserve">  Nhập Thông tin tìm kiếm </w:t>
      </w:r>
    </w:p>
    <w:p w14:paraId="48EEF023" w14:textId="77777777" w:rsidR="00802D68" w:rsidRPr="006A24E4" w:rsidRDefault="00802D68" w:rsidP="00802D68">
      <w:pPr>
        <w:rPr>
          <w:rFonts w:cs="Times New Roman"/>
          <w:sz w:val="26"/>
          <w:szCs w:val="26"/>
          <w:lang w:eastAsia="ar-SA"/>
        </w:rPr>
      </w:pPr>
      <w:r w:rsidRPr="006A24E4">
        <w:rPr>
          <w:rFonts w:cs="Times New Roman"/>
          <w:b/>
          <w:i/>
          <w:sz w:val="26"/>
          <w:szCs w:val="26"/>
          <w:u w:val="single"/>
        </w:rPr>
        <w:t>Bước 3:</w:t>
      </w:r>
      <w:r w:rsidRPr="006A24E4">
        <w:rPr>
          <w:rFonts w:cs="Times New Roman"/>
          <w:sz w:val="26"/>
          <w:szCs w:val="26"/>
        </w:rPr>
        <w:t xml:space="preserve"> </w:t>
      </w:r>
      <w:r w:rsidR="00336D92">
        <w:rPr>
          <w:rFonts w:cs="Times New Roman"/>
          <w:sz w:val="26"/>
          <w:szCs w:val="26"/>
          <w:lang w:eastAsia="ar-SA"/>
        </w:rPr>
        <w:t>Nhấn nút “Tìm kiếm”</w:t>
      </w:r>
    </w:p>
    <w:p w14:paraId="117F51FF" w14:textId="77777777" w:rsidR="00802D68" w:rsidRPr="006A24E4" w:rsidRDefault="00802D68" w:rsidP="00802D68">
      <w:pPr>
        <w:rPr>
          <w:rFonts w:cs="Times New Roman"/>
          <w:sz w:val="26"/>
          <w:szCs w:val="26"/>
        </w:rPr>
      </w:pPr>
      <w:r w:rsidRPr="006A24E4">
        <w:rPr>
          <w:rFonts w:cs="Times New Roman"/>
          <w:b/>
          <w:i/>
          <w:sz w:val="26"/>
          <w:szCs w:val="26"/>
          <w:u w:val="single"/>
        </w:rPr>
        <w:t xml:space="preserve">Bước 4: </w:t>
      </w:r>
      <w:r w:rsidRPr="006A24E4">
        <w:rPr>
          <w:rFonts w:cs="Times New Roman"/>
          <w:sz w:val="26"/>
          <w:szCs w:val="26"/>
        </w:rPr>
        <w:t xml:space="preserve">Nhấn nút </w:t>
      </w:r>
      <w:r w:rsidRPr="006A24E4">
        <w:rPr>
          <w:rFonts w:cs="Times New Roman"/>
          <w:noProof/>
          <w:sz w:val="26"/>
          <w:szCs w:val="26"/>
        </w:rPr>
        <w:drawing>
          <wp:inline distT="0" distB="0" distL="0" distR="0" wp14:anchorId="2A2A0DB3" wp14:editId="2A5C6485">
            <wp:extent cx="809625" cy="193983"/>
            <wp:effectExtent l="0" t="0" r="0" b="0"/>
            <wp:docPr id="48" name="Picture 3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9"/>
                    <pic:cNvPicPr>
                      <a:picLocks noChangeAspect="1" noChangeArrowheads="1"/>
                    </pic:cNvPicPr>
                  </pic:nvPicPr>
                  <pic:blipFill>
                    <a:blip r:embed="rId38"/>
                    <a:srcRect/>
                    <a:stretch>
                      <a:fillRect/>
                    </a:stretch>
                  </pic:blipFill>
                  <pic:spPr bwMode="auto">
                    <a:xfrm>
                      <a:off x="0" y="0"/>
                      <a:ext cx="833754" cy="199764"/>
                    </a:xfrm>
                    <a:prstGeom prst="rect">
                      <a:avLst/>
                    </a:prstGeom>
                    <a:noFill/>
                    <a:ln w="9525">
                      <a:noFill/>
                      <a:miter lim="800000"/>
                      <a:headEnd/>
                      <a:tailEnd/>
                    </a:ln>
                  </pic:spPr>
                </pic:pic>
              </a:graphicData>
            </a:graphic>
          </wp:inline>
        </w:drawing>
      </w:r>
      <w:r w:rsidRPr="006A24E4">
        <w:rPr>
          <w:rFonts w:cs="Times New Roman"/>
          <w:sz w:val="26"/>
          <w:szCs w:val="26"/>
        </w:rPr>
        <w:t xml:space="preserve"> để xuất báo cáo</w:t>
      </w:r>
    </w:p>
    <w:p w14:paraId="5C7970F6" w14:textId="77777777" w:rsidR="00802D68" w:rsidRPr="006A24E4" w:rsidRDefault="00F761DF" w:rsidP="00C25B73">
      <w:pPr>
        <w:pStyle w:val="Heading3"/>
      </w:pPr>
      <w:bookmarkStart w:id="49" w:name="_Toc98415870"/>
      <w:r w:rsidRPr="006A24E4">
        <w:rPr>
          <w:lang w:val="en-US"/>
        </w:rPr>
        <w:t xml:space="preserve">3.5.2. </w:t>
      </w:r>
      <w:r w:rsidR="00802D68" w:rsidRPr="006A24E4">
        <w:t>Báo cáo nhiệm vụ</w:t>
      </w:r>
      <w:bookmarkEnd w:id="49"/>
    </w:p>
    <w:p w14:paraId="39EF7897" w14:textId="77777777" w:rsidR="00802D68" w:rsidRPr="006A24E4" w:rsidRDefault="00F761DF" w:rsidP="00F761DF">
      <w:pPr>
        <w:pStyle w:val="Heading4"/>
        <w:rPr>
          <w:rFonts w:cs="Times New Roman"/>
          <w:sz w:val="26"/>
          <w:szCs w:val="26"/>
        </w:rPr>
      </w:pPr>
      <w:bookmarkStart w:id="50" w:name="_Toc98415871"/>
      <w:r w:rsidRPr="006A24E4">
        <w:rPr>
          <w:rFonts w:cs="Times New Roman"/>
          <w:sz w:val="26"/>
          <w:szCs w:val="26"/>
        </w:rPr>
        <w:t xml:space="preserve">3.5.2.1. </w:t>
      </w:r>
      <w:r w:rsidR="00802D68" w:rsidRPr="006A24E4">
        <w:rPr>
          <w:rFonts w:cs="Times New Roman"/>
          <w:sz w:val="26"/>
          <w:szCs w:val="26"/>
        </w:rPr>
        <w:t>Nhiệm vụ, công việc giao</w:t>
      </w:r>
      <w:bookmarkEnd w:id="50"/>
    </w:p>
    <w:p w14:paraId="32F20FEC" w14:textId="77777777" w:rsidR="00802D68" w:rsidRPr="006A24E4" w:rsidRDefault="00F761DF" w:rsidP="00F761DF">
      <w:pPr>
        <w:rPr>
          <w:rFonts w:cs="Times New Roman"/>
          <w:sz w:val="26"/>
          <w:szCs w:val="26"/>
        </w:rPr>
      </w:pPr>
      <w:r w:rsidRPr="006A24E4">
        <w:rPr>
          <w:rFonts w:cs="Times New Roman"/>
          <w:sz w:val="26"/>
          <w:szCs w:val="26"/>
        </w:rPr>
        <w:t>Cho phép L</w:t>
      </w:r>
      <w:r w:rsidR="000A5613">
        <w:rPr>
          <w:rFonts w:cs="Times New Roman"/>
          <w:sz w:val="26"/>
          <w:szCs w:val="26"/>
        </w:rPr>
        <w:t>ãnh đạo đơn vị</w:t>
      </w:r>
      <w:r w:rsidRPr="006A24E4">
        <w:rPr>
          <w:rFonts w:cs="Times New Roman"/>
          <w:sz w:val="26"/>
          <w:szCs w:val="26"/>
        </w:rPr>
        <w:t xml:space="preserve"> t</w:t>
      </w:r>
      <w:r w:rsidR="00802D68" w:rsidRPr="006A24E4">
        <w:rPr>
          <w:rFonts w:cs="Times New Roman"/>
          <w:sz w:val="26"/>
          <w:szCs w:val="26"/>
        </w:rPr>
        <w:t>ìm kiếm và hiển thị chi tiết toàn bộ các nhiệm vụ mà chuyên viên trong đơn vị đó giao cho tất cả các Bộ, cơ quan, địa phương</w:t>
      </w:r>
      <w:r w:rsidR="00386B66">
        <w:rPr>
          <w:rFonts w:cs="Times New Roman"/>
          <w:sz w:val="26"/>
          <w:szCs w:val="26"/>
        </w:rPr>
        <w:t xml:space="preserve"> (Không tính các NV bị trả lại, thu hồi)</w:t>
      </w:r>
    </w:p>
    <w:p w14:paraId="0B59AD20" w14:textId="77777777" w:rsidR="00802D68" w:rsidRPr="006A24E4" w:rsidRDefault="00802D68" w:rsidP="00802D68">
      <w:pPr>
        <w:rPr>
          <w:rFonts w:cs="Times New Roman"/>
          <w:sz w:val="26"/>
          <w:szCs w:val="26"/>
        </w:rPr>
      </w:pPr>
      <w:r w:rsidRPr="006A24E4">
        <w:rPr>
          <w:rFonts w:cs="Times New Roman"/>
          <w:b/>
          <w:i/>
          <w:sz w:val="26"/>
          <w:szCs w:val="26"/>
          <w:u w:val="single"/>
        </w:rPr>
        <w:t>Bước 1</w:t>
      </w:r>
      <w:r w:rsidRPr="006A24E4">
        <w:rPr>
          <w:rFonts w:cs="Times New Roman"/>
          <w:i/>
          <w:sz w:val="26"/>
          <w:szCs w:val="26"/>
          <w:u w:val="single"/>
        </w:rPr>
        <w:t>:</w:t>
      </w:r>
      <w:r w:rsidRPr="006A24E4">
        <w:rPr>
          <w:rFonts w:cs="Times New Roman"/>
          <w:sz w:val="26"/>
          <w:szCs w:val="26"/>
        </w:rPr>
        <w:t xml:space="preserve">  </w:t>
      </w:r>
      <w:r w:rsidR="00F761DF" w:rsidRPr="006A24E4">
        <w:rPr>
          <w:rFonts w:cs="Times New Roman"/>
          <w:sz w:val="26"/>
          <w:szCs w:val="26"/>
        </w:rPr>
        <w:t xml:space="preserve">Đăng nhập vai trò LĐĐV </w:t>
      </w:r>
      <w:r w:rsidR="00F761DF" w:rsidRPr="006A24E4">
        <w:rPr>
          <w:rFonts w:cs="Times New Roman"/>
          <w:sz w:val="26"/>
          <w:szCs w:val="26"/>
        </w:rPr>
        <w:sym w:font="Wingdings" w:char="F0E0"/>
      </w:r>
      <w:r w:rsidRPr="006A24E4">
        <w:rPr>
          <w:rFonts w:cs="Times New Roman"/>
          <w:sz w:val="26"/>
          <w:szCs w:val="26"/>
        </w:rPr>
        <w:t xml:space="preserve"> Báo cáo thông kê </w:t>
      </w:r>
      <w:r w:rsidR="00F761DF" w:rsidRPr="006A24E4">
        <w:rPr>
          <w:rFonts w:cs="Times New Roman"/>
          <w:sz w:val="26"/>
          <w:szCs w:val="26"/>
        </w:rPr>
        <w:sym w:font="Wingdings" w:char="F0E0"/>
      </w:r>
      <w:r w:rsidRPr="006A24E4">
        <w:rPr>
          <w:rFonts w:cs="Times New Roman"/>
          <w:sz w:val="26"/>
          <w:szCs w:val="26"/>
        </w:rPr>
        <w:t xml:space="preserve"> BC Nhiệm vụ</w:t>
      </w:r>
      <w:r w:rsidR="00F761DF" w:rsidRPr="006A24E4">
        <w:rPr>
          <w:rFonts w:cs="Times New Roman"/>
          <w:sz w:val="26"/>
          <w:szCs w:val="26"/>
        </w:rPr>
        <w:t xml:space="preserve"> </w:t>
      </w:r>
      <w:r w:rsidR="00F761DF" w:rsidRPr="006A24E4">
        <w:rPr>
          <w:rFonts w:cs="Times New Roman"/>
          <w:sz w:val="26"/>
          <w:szCs w:val="26"/>
        </w:rPr>
        <w:sym w:font="Wingdings" w:char="F0E0"/>
      </w:r>
      <w:r w:rsidRPr="006A24E4">
        <w:rPr>
          <w:rFonts w:cs="Times New Roman"/>
          <w:sz w:val="26"/>
          <w:szCs w:val="26"/>
        </w:rPr>
        <w:t xml:space="preserve"> Nhiệm vụ, công việc giao</w:t>
      </w:r>
    </w:p>
    <w:p w14:paraId="0A5356AE" w14:textId="77777777" w:rsidR="006A24E4" w:rsidRDefault="00F761DF" w:rsidP="00802D68">
      <w:pPr>
        <w:rPr>
          <w:rFonts w:cs="Times New Roman"/>
          <w:sz w:val="26"/>
          <w:szCs w:val="26"/>
        </w:rPr>
      </w:pPr>
      <w:r w:rsidRPr="006A24E4">
        <w:rPr>
          <w:rFonts w:cs="Times New Roman"/>
          <w:noProof/>
          <w:sz w:val="26"/>
          <w:szCs w:val="26"/>
        </w:rPr>
        <w:lastRenderedPageBreak/>
        <w:drawing>
          <wp:inline distT="0" distB="0" distL="0" distR="0" wp14:anchorId="358909A6" wp14:editId="6543FC25">
            <wp:extent cx="5761990" cy="2731770"/>
            <wp:effectExtent l="0" t="0" r="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5761990" cy="2731770"/>
                    </a:xfrm>
                    <a:prstGeom prst="rect">
                      <a:avLst/>
                    </a:prstGeom>
                  </pic:spPr>
                </pic:pic>
              </a:graphicData>
            </a:graphic>
          </wp:inline>
        </w:drawing>
      </w:r>
    </w:p>
    <w:p w14:paraId="3A311193" w14:textId="77777777" w:rsidR="00802D68" w:rsidRDefault="00802D68" w:rsidP="00802D68">
      <w:pPr>
        <w:rPr>
          <w:rFonts w:cs="Times New Roman"/>
          <w:sz w:val="26"/>
          <w:szCs w:val="26"/>
        </w:rPr>
      </w:pPr>
      <w:r w:rsidRPr="006A24E4">
        <w:rPr>
          <w:rFonts w:cs="Times New Roman"/>
          <w:b/>
          <w:i/>
          <w:sz w:val="26"/>
          <w:szCs w:val="26"/>
          <w:u w:val="single"/>
        </w:rPr>
        <w:t>Bước 2</w:t>
      </w:r>
      <w:r w:rsidRPr="006A24E4">
        <w:rPr>
          <w:rFonts w:cs="Times New Roman"/>
          <w:i/>
          <w:sz w:val="26"/>
          <w:szCs w:val="26"/>
          <w:u w:val="single"/>
        </w:rPr>
        <w:t>:</w:t>
      </w:r>
      <w:r w:rsidR="00336D92">
        <w:rPr>
          <w:rFonts w:cs="Times New Roman"/>
          <w:sz w:val="26"/>
          <w:szCs w:val="26"/>
        </w:rPr>
        <w:t xml:space="preserve">  Nhập Thông tin tìm kiếm</w:t>
      </w:r>
    </w:p>
    <w:p w14:paraId="077C0F5E" w14:textId="77777777" w:rsidR="00336D92" w:rsidRPr="006A24E4" w:rsidRDefault="00336D92" w:rsidP="00336D92">
      <w:pPr>
        <w:rPr>
          <w:rFonts w:cs="Times New Roman"/>
          <w:sz w:val="26"/>
          <w:szCs w:val="26"/>
          <w:lang w:eastAsia="ar-SA"/>
        </w:rPr>
      </w:pPr>
      <w:r w:rsidRPr="006A24E4">
        <w:rPr>
          <w:rFonts w:cs="Times New Roman"/>
          <w:b/>
          <w:i/>
          <w:sz w:val="26"/>
          <w:szCs w:val="26"/>
          <w:u w:val="single"/>
        </w:rPr>
        <w:t>Bước 3:</w:t>
      </w:r>
      <w:r w:rsidRPr="006A24E4">
        <w:rPr>
          <w:rFonts w:cs="Times New Roman"/>
          <w:sz w:val="26"/>
          <w:szCs w:val="26"/>
        </w:rPr>
        <w:t xml:space="preserve"> </w:t>
      </w:r>
      <w:r>
        <w:rPr>
          <w:rFonts w:cs="Times New Roman"/>
          <w:sz w:val="26"/>
          <w:szCs w:val="26"/>
          <w:lang w:eastAsia="ar-SA"/>
        </w:rPr>
        <w:t>Nhấn nút “Tìm kiếm”</w:t>
      </w:r>
    </w:p>
    <w:p w14:paraId="3D665042" w14:textId="77777777" w:rsidR="00802D68" w:rsidRPr="006A24E4" w:rsidRDefault="00336D92" w:rsidP="00802D68">
      <w:pPr>
        <w:rPr>
          <w:rFonts w:cs="Times New Roman"/>
          <w:sz w:val="26"/>
          <w:szCs w:val="26"/>
        </w:rPr>
      </w:pPr>
      <w:r>
        <w:rPr>
          <w:rFonts w:cs="Times New Roman"/>
          <w:b/>
          <w:i/>
          <w:sz w:val="26"/>
          <w:szCs w:val="26"/>
          <w:u w:val="single"/>
        </w:rPr>
        <w:t>Bước 4</w:t>
      </w:r>
      <w:r w:rsidR="00802D68" w:rsidRPr="006A24E4">
        <w:rPr>
          <w:rFonts w:cs="Times New Roman"/>
          <w:b/>
          <w:i/>
          <w:sz w:val="26"/>
          <w:szCs w:val="26"/>
          <w:u w:val="single"/>
        </w:rPr>
        <w:t>:</w:t>
      </w:r>
      <w:r w:rsidR="00802D68" w:rsidRPr="006A24E4">
        <w:rPr>
          <w:rFonts w:cs="Times New Roman"/>
          <w:sz w:val="26"/>
          <w:szCs w:val="26"/>
        </w:rPr>
        <w:t xml:space="preserve"> Nhấn nút </w:t>
      </w:r>
      <w:r w:rsidR="00802D68" w:rsidRPr="006A24E4">
        <w:rPr>
          <w:rFonts w:cs="Times New Roman"/>
          <w:noProof/>
          <w:sz w:val="26"/>
          <w:szCs w:val="26"/>
        </w:rPr>
        <w:drawing>
          <wp:inline distT="0" distB="0" distL="0" distR="0" wp14:anchorId="7C2D0548" wp14:editId="6630A64C">
            <wp:extent cx="828675" cy="198547"/>
            <wp:effectExtent l="0" t="0" r="0" b="0"/>
            <wp:docPr id="50" name="Picture 3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9"/>
                    <pic:cNvPicPr>
                      <a:picLocks noChangeAspect="1" noChangeArrowheads="1"/>
                    </pic:cNvPicPr>
                  </pic:nvPicPr>
                  <pic:blipFill>
                    <a:blip r:embed="rId38"/>
                    <a:srcRect/>
                    <a:stretch>
                      <a:fillRect/>
                    </a:stretch>
                  </pic:blipFill>
                  <pic:spPr bwMode="auto">
                    <a:xfrm>
                      <a:off x="0" y="0"/>
                      <a:ext cx="848986" cy="203413"/>
                    </a:xfrm>
                    <a:prstGeom prst="rect">
                      <a:avLst/>
                    </a:prstGeom>
                    <a:noFill/>
                    <a:ln w="9525">
                      <a:noFill/>
                      <a:miter lim="800000"/>
                      <a:headEnd/>
                      <a:tailEnd/>
                    </a:ln>
                  </pic:spPr>
                </pic:pic>
              </a:graphicData>
            </a:graphic>
          </wp:inline>
        </w:drawing>
      </w:r>
      <w:r w:rsidR="00802D68" w:rsidRPr="006A24E4">
        <w:rPr>
          <w:rFonts w:cs="Times New Roman"/>
          <w:sz w:val="26"/>
          <w:szCs w:val="26"/>
        </w:rPr>
        <w:t xml:space="preserve"> để xuất báo cáo</w:t>
      </w:r>
    </w:p>
    <w:p w14:paraId="1921B5EB" w14:textId="77777777" w:rsidR="00802D68" w:rsidRPr="006A24E4" w:rsidRDefault="00F761DF" w:rsidP="00F761DF">
      <w:pPr>
        <w:pStyle w:val="Heading4"/>
        <w:rPr>
          <w:rFonts w:cs="Times New Roman"/>
          <w:sz w:val="26"/>
          <w:szCs w:val="26"/>
        </w:rPr>
      </w:pPr>
      <w:bookmarkStart w:id="51" w:name="_Toc98415872"/>
      <w:r w:rsidRPr="006A24E4">
        <w:rPr>
          <w:rFonts w:cs="Times New Roman"/>
          <w:sz w:val="26"/>
          <w:szCs w:val="26"/>
        </w:rPr>
        <w:t xml:space="preserve">3.5.2.2. </w:t>
      </w:r>
      <w:r w:rsidR="00802D68" w:rsidRPr="006A24E4">
        <w:rPr>
          <w:rFonts w:cs="Times New Roman"/>
          <w:sz w:val="26"/>
          <w:szCs w:val="26"/>
        </w:rPr>
        <w:t>Tổng hợp nhiệm vụ giao</w:t>
      </w:r>
      <w:bookmarkEnd w:id="51"/>
      <w:r w:rsidR="00802D68" w:rsidRPr="006A24E4">
        <w:rPr>
          <w:rFonts w:cs="Times New Roman"/>
          <w:sz w:val="26"/>
          <w:szCs w:val="26"/>
        </w:rPr>
        <w:t xml:space="preserve"> </w:t>
      </w:r>
    </w:p>
    <w:p w14:paraId="3D4CA5DA" w14:textId="77777777" w:rsidR="00802D68" w:rsidRPr="006A24E4" w:rsidRDefault="00F761DF" w:rsidP="00F761DF">
      <w:pPr>
        <w:rPr>
          <w:rFonts w:cs="Times New Roman"/>
          <w:sz w:val="26"/>
          <w:szCs w:val="26"/>
        </w:rPr>
      </w:pPr>
      <w:r w:rsidRPr="006A24E4">
        <w:rPr>
          <w:rFonts w:cs="Times New Roman"/>
          <w:sz w:val="26"/>
          <w:szCs w:val="26"/>
        </w:rPr>
        <w:t>Cho phép LĐĐV t</w:t>
      </w:r>
      <w:r w:rsidR="00802D68" w:rsidRPr="006A24E4">
        <w:rPr>
          <w:rFonts w:cs="Times New Roman"/>
          <w:sz w:val="26"/>
          <w:szCs w:val="26"/>
        </w:rPr>
        <w:t>ìm kiếm và hiển thị tổng hợp toàn bộ các nhiệm vụ mà chuyên viên trong đơn vị đó giao cho tất cả các Bộ, cơ quan, địa phương</w:t>
      </w:r>
      <w:r w:rsidR="00386B66">
        <w:rPr>
          <w:rFonts w:cs="Times New Roman"/>
          <w:sz w:val="26"/>
          <w:szCs w:val="26"/>
        </w:rPr>
        <w:t xml:space="preserve"> (Không tính các NV bị trả lại, thu hồi)</w:t>
      </w:r>
    </w:p>
    <w:p w14:paraId="40837FDA" w14:textId="77777777" w:rsidR="00802D68" w:rsidRPr="006A24E4" w:rsidRDefault="00802D68" w:rsidP="00802D68">
      <w:pPr>
        <w:rPr>
          <w:rFonts w:cs="Times New Roman"/>
          <w:sz w:val="26"/>
          <w:szCs w:val="26"/>
        </w:rPr>
      </w:pPr>
      <w:r w:rsidRPr="006A24E4">
        <w:rPr>
          <w:rFonts w:cs="Times New Roman"/>
          <w:b/>
          <w:i/>
          <w:sz w:val="26"/>
          <w:szCs w:val="26"/>
          <w:u w:val="single"/>
        </w:rPr>
        <w:t>Bước 1</w:t>
      </w:r>
      <w:r w:rsidRPr="006A24E4">
        <w:rPr>
          <w:rFonts w:cs="Times New Roman"/>
          <w:i/>
          <w:sz w:val="26"/>
          <w:szCs w:val="26"/>
          <w:u w:val="single"/>
        </w:rPr>
        <w:t>:</w:t>
      </w:r>
      <w:r w:rsidRPr="006A24E4">
        <w:rPr>
          <w:rFonts w:cs="Times New Roman"/>
          <w:sz w:val="26"/>
          <w:szCs w:val="26"/>
        </w:rPr>
        <w:t xml:space="preserve">  </w:t>
      </w:r>
      <w:r w:rsidR="00F761DF" w:rsidRPr="006A24E4">
        <w:rPr>
          <w:rFonts w:cs="Times New Roman"/>
          <w:sz w:val="26"/>
          <w:szCs w:val="26"/>
        </w:rPr>
        <w:t>Đăng nhập vai trò LĐĐV</w:t>
      </w:r>
      <w:r w:rsidR="0090185F" w:rsidRPr="006A24E4">
        <w:rPr>
          <w:rFonts w:cs="Times New Roman"/>
          <w:sz w:val="26"/>
          <w:szCs w:val="26"/>
        </w:rPr>
        <w:t xml:space="preserve"> </w:t>
      </w:r>
      <w:r w:rsidR="0090185F" w:rsidRPr="006A24E4">
        <w:rPr>
          <w:rFonts w:cs="Times New Roman"/>
          <w:sz w:val="26"/>
          <w:szCs w:val="26"/>
        </w:rPr>
        <w:sym w:font="Wingdings" w:char="F0E0"/>
      </w:r>
      <w:r w:rsidRPr="006A24E4">
        <w:rPr>
          <w:rFonts w:cs="Times New Roman"/>
          <w:sz w:val="26"/>
          <w:szCs w:val="26"/>
        </w:rPr>
        <w:t xml:space="preserve"> Báo cáo thông kê </w:t>
      </w:r>
      <w:r w:rsidR="0090185F" w:rsidRPr="006A24E4">
        <w:rPr>
          <w:rFonts w:cs="Times New Roman"/>
          <w:sz w:val="26"/>
          <w:szCs w:val="26"/>
        </w:rPr>
        <w:sym w:font="Wingdings" w:char="F0E0"/>
      </w:r>
      <w:r w:rsidRPr="006A24E4">
        <w:rPr>
          <w:rFonts w:cs="Times New Roman"/>
          <w:sz w:val="26"/>
          <w:szCs w:val="26"/>
        </w:rPr>
        <w:t xml:space="preserve"> BC Nhiệm vụ</w:t>
      </w:r>
      <w:r w:rsidR="0090185F" w:rsidRPr="006A24E4">
        <w:rPr>
          <w:rFonts w:cs="Times New Roman"/>
          <w:sz w:val="26"/>
          <w:szCs w:val="26"/>
        </w:rPr>
        <w:t xml:space="preserve"> </w:t>
      </w:r>
      <w:r w:rsidR="0090185F" w:rsidRPr="006A24E4">
        <w:rPr>
          <w:rFonts w:cs="Times New Roman"/>
          <w:sz w:val="26"/>
          <w:szCs w:val="26"/>
        </w:rPr>
        <w:sym w:font="Wingdings" w:char="F0E0"/>
      </w:r>
      <w:r w:rsidRPr="006A24E4">
        <w:rPr>
          <w:rFonts w:cs="Times New Roman"/>
          <w:sz w:val="26"/>
          <w:szCs w:val="26"/>
        </w:rPr>
        <w:t>Tổng hợp nhiệm vụ giao</w:t>
      </w:r>
    </w:p>
    <w:p w14:paraId="0FCC9801" w14:textId="77777777" w:rsidR="006A24E4" w:rsidRDefault="00802D68" w:rsidP="00802D68">
      <w:pPr>
        <w:rPr>
          <w:rFonts w:cs="Times New Roman"/>
          <w:sz w:val="26"/>
          <w:szCs w:val="26"/>
        </w:rPr>
      </w:pPr>
      <w:r w:rsidRPr="006A24E4">
        <w:rPr>
          <w:rFonts w:cs="Times New Roman"/>
          <w:noProof/>
          <w:sz w:val="26"/>
          <w:szCs w:val="26"/>
        </w:rPr>
        <w:drawing>
          <wp:inline distT="0" distB="0" distL="0" distR="0" wp14:anchorId="73689749" wp14:editId="0E80B805">
            <wp:extent cx="5943600" cy="3035749"/>
            <wp:effectExtent l="19050" t="0" r="0" b="0"/>
            <wp:docPr id="54"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1"/>
                    <a:srcRect/>
                    <a:stretch>
                      <a:fillRect/>
                    </a:stretch>
                  </pic:blipFill>
                  <pic:spPr bwMode="auto">
                    <a:xfrm>
                      <a:off x="0" y="0"/>
                      <a:ext cx="5943600" cy="3035749"/>
                    </a:xfrm>
                    <a:prstGeom prst="rect">
                      <a:avLst/>
                    </a:prstGeom>
                    <a:noFill/>
                    <a:ln w="9525">
                      <a:noFill/>
                      <a:miter lim="800000"/>
                      <a:headEnd/>
                      <a:tailEnd/>
                    </a:ln>
                  </pic:spPr>
                </pic:pic>
              </a:graphicData>
            </a:graphic>
          </wp:inline>
        </w:drawing>
      </w:r>
    </w:p>
    <w:p w14:paraId="36F00E9E" w14:textId="77777777" w:rsidR="00802D68" w:rsidRDefault="00802D68" w:rsidP="00802D68">
      <w:pPr>
        <w:rPr>
          <w:rFonts w:cs="Times New Roman"/>
          <w:sz w:val="26"/>
          <w:szCs w:val="26"/>
        </w:rPr>
      </w:pPr>
      <w:r w:rsidRPr="006A24E4">
        <w:rPr>
          <w:rFonts w:cs="Times New Roman"/>
          <w:b/>
          <w:i/>
          <w:sz w:val="26"/>
          <w:szCs w:val="26"/>
          <w:u w:val="single"/>
        </w:rPr>
        <w:lastRenderedPageBreak/>
        <w:t>Bước 2</w:t>
      </w:r>
      <w:r w:rsidRPr="006A24E4">
        <w:rPr>
          <w:rFonts w:cs="Times New Roman"/>
          <w:i/>
          <w:sz w:val="26"/>
          <w:szCs w:val="26"/>
          <w:u w:val="single"/>
        </w:rPr>
        <w:t>:</w:t>
      </w:r>
      <w:r w:rsidRPr="006A24E4">
        <w:rPr>
          <w:rFonts w:cs="Times New Roman"/>
          <w:sz w:val="26"/>
          <w:szCs w:val="26"/>
        </w:rPr>
        <w:t xml:space="preserve">  Nhập Thông tin tìm kiếm </w:t>
      </w:r>
    </w:p>
    <w:p w14:paraId="326D9C57" w14:textId="77777777" w:rsidR="00A02967" w:rsidRPr="006A24E4" w:rsidRDefault="00A02967" w:rsidP="00A02967">
      <w:pPr>
        <w:rPr>
          <w:rFonts w:cs="Times New Roman"/>
          <w:sz w:val="26"/>
          <w:szCs w:val="26"/>
          <w:lang w:eastAsia="ar-SA"/>
        </w:rPr>
      </w:pPr>
      <w:r w:rsidRPr="006A24E4">
        <w:rPr>
          <w:rFonts w:cs="Times New Roman"/>
          <w:b/>
          <w:i/>
          <w:sz w:val="26"/>
          <w:szCs w:val="26"/>
          <w:u w:val="single"/>
        </w:rPr>
        <w:t>Bước 3:</w:t>
      </w:r>
      <w:r w:rsidRPr="006A24E4">
        <w:rPr>
          <w:rFonts w:cs="Times New Roman"/>
          <w:sz w:val="26"/>
          <w:szCs w:val="26"/>
        </w:rPr>
        <w:t xml:space="preserve"> </w:t>
      </w:r>
      <w:r>
        <w:rPr>
          <w:rFonts w:cs="Times New Roman"/>
          <w:sz w:val="26"/>
          <w:szCs w:val="26"/>
          <w:lang w:eastAsia="ar-SA"/>
        </w:rPr>
        <w:t>Nhấn nút “Tìm kiếm”</w:t>
      </w:r>
    </w:p>
    <w:p w14:paraId="32138063" w14:textId="77777777" w:rsidR="00802D68" w:rsidRPr="006A24E4" w:rsidRDefault="00A02967" w:rsidP="00802D68">
      <w:pPr>
        <w:rPr>
          <w:rFonts w:cs="Times New Roman"/>
          <w:sz w:val="26"/>
          <w:szCs w:val="26"/>
        </w:rPr>
      </w:pPr>
      <w:r>
        <w:rPr>
          <w:rFonts w:cs="Times New Roman"/>
          <w:b/>
          <w:i/>
          <w:sz w:val="26"/>
          <w:szCs w:val="26"/>
          <w:u w:val="single"/>
        </w:rPr>
        <w:t>Bước 4</w:t>
      </w:r>
      <w:r w:rsidR="00802D68" w:rsidRPr="006A24E4">
        <w:rPr>
          <w:rFonts w:cs="Times New Roman"/>
          <w:b/>
          <w:i/>
          <w:sz w:val="26"/>
          <w:szCs w:val="26"/>
          <w:u w:val="single"/>
        </w:rPr>
        <w:t>:</w:t>
      </w:r>
      <w:r w:rsidR="00802D68" w:rsidRPr="006A24E4">
        <w:rPr>
          <w:rFonts w:cs="Times New Roman"/>
          <w:sz w:val="26"/>
          <w:szCs w:val="26"/>
        </w:rPr>
        <w:t xml:space="preserve"> Nhấn nút </w:t>
      </w:r>
      <w:r w:rsidR="00802D68" w:rsidRPr="006A24E4">
        <w:rPr>
          <w:rFonts w:cs="Times New Roman"/>
          <w:noProof/>
          <w:sz w:val="26"/>
          <w:szCs w:val="26"/>
        </w:rPr>
        <w:drawing>
          <wp:inline distT="0" distB="0" distL="0" distR="0" wp14:anchorId="7B204BE3" wp14:editId="210C4CE3">
            <wp:extent cx="1068070" cy="255905"/>
            <wp:effectExtent l="19050" t="0" r="0" b="0"/>
            <wp:docPr id="53" name="Picture 3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9"/>
                    <pic:cNvPicPr>
                      <a:picLocks noChangeAspect="1" noChangeArrowheads="1"/>
                    </pic:cNvPicPr>
                  </pic:nvPicPr>
                  <pic:blipFill>
                    <a:blip r:embed="rId38"/>
                    <a:srcRect/>
                    <a:stretch>
                      <a:fillRect/>
                    </a:stretch>
                  </pic:blipFill>
                  <pic:spPr bwMode="auto">
                    <a:xfrm>
                      <a:off x="0" y="0"/>
                      <a:ext cx="1068070" cy="255905"/>
                    </a:xfrm>
                    <a:prstGeom prst="rect">
                      <a:avLst/>
                    </a:prstGeom>
                    <a:noFill/>
                    <a:ln w="9525">
                      <a:noFill/>
                      <a:miter lim="800000"/>
                      <a:headEnd/>
                      <a:tailEnd/>
                    </a:ln>
                  </pic:spPr>
                </pic:pic>
              </a:graphicData>
            </a:graphic>
          </wp:inline>
        </w:drawing>
      </w:r>
      <w:r w:rsidR="00802D68" w:rsidRPr="006A24E4">
        <w:rPr>
          <w:rFonts w:cs="Times New Roman"/>
          <w:sz w:val="26"/>
          <w:szCs w:val="26"/>
        </w:rPr>
        <w:t xml:space="preserve"> để xuất báo cáo</w:t>
      </w:r>
    </w:p>
    <w:p w14:paraId="2F8D37B1" w14:textId="24070485" w:rsidR="00141089" w:rsidRPr="006A24E4" w:rsidRDefault="00141089" w:rsidP="00141089">
      <w:pPr>
        <w:pStyle w:val="Heading4"/>
        <w:rPr>
          <w:rFonts w:cs="Times New Roman"/>
          <w:sz w:val="26"/>
          <w:szCs w:val="26"/>
        </w:rPr>
      </w:pPr>
      <w:bookmarkStart w:id="52" w:name="_Toc98415873"/>
      <w:r w:rsidRPr="006A24E4">
        <w:rPr>
          <w:rFonts w:cs="Times New Roman"/>
          <w:sz w:val="26"/>
          <w:szCs w:val="26"/>
        </w:rPr>
        <w:t>3.5.2.</w:t>
      </w:r>
      <w:r>
        <w:rPr>
          <w:rFonts w:cs="Times New Roman"/>
          <w:sz w:val="26"/>
          <w:szCs w:val="26"/>
        </w:rPr>
        <w:t>3</w:t>
      </w:r>
      <w:r w:rsidRPr="006A24E4">
        <w:rPr>
          <w:rFonts w:cs="Times New Roman"/>
          <w:sz w:val="26"/>
          <w:szCs w:val="26"/>
        </w:rPr>
        <w:t xml:space="preserve">. Nhiệm vụ, công việc theo dõi </w:t>
      </w:r>
    </w:p>
    <w:p w14:paraId="579E43FC" w14:textId="77777777" w:rsidR="00141089" w:rsidRPr="006A24E4" w:rsidRDefault="00141089" w:rsidP="00141089">
      <w:pPr>
        <w:rPr>
          <w:rFonts w:cs="Times New Roman"/>
          <w:sz w:val="26"/>
          <w:szCs w:val="26"/>
        </w:rPr>
      </w:pPr>
      <w:r w:rsidRPr="006A24E4">
        <w:rPr>
          <w:rFonts w:cs="Times New Roman"/>
          <w:sz w:val="26"/>
          <w:szCs w:val="26"/>
        </w:rPr>
        <w:t>Cho phép LĐĐV tìm kiếm và hiển thị chi tiết toàn bộ các nhiệm vụ được giao cho đơn vị mình theo dõi.</w:t>
      </w:r>
      <w:r>
        <w:rPr>
          <w:rFonts w:cs="Times New Roman"/>
          <w:sz w:val="26"/>
          <w:szCs w:val="26"/>
        </w:rPr>
        <w:t xml:space="preserve"> (Không tính các NV bị trả lại, thu hồi)</w:t>
      </w:r>
    </w:p>
    <w:p w14:paraId="6DA30DB6" w14:textId="77777777" w:rsidR="00141089" w:rsidRPr="006A24E4" w:rsidRDefault="00141089" w:rsidP="00141089">
      <w:pPr>
        <w:rPr>
          <w:rFonts w:cs="Times New Roman"/>
          <w:sz w:val="26"/>
          <w:szCs w:val="26"/>
        </w:rPr>
      </w:pPr>
      <w:r w:rsidRPr="006A24E4">
        <w:rPr>
          <w:rFonts w:cs="Times New Roman"/>
          <w:b/>
          <w:i/>
          <w:sz w:val="26"/>
          <w:szCs w:val="26"/>
          <w:u w:val="single"/>
        </w:rPr>
        <w:t>Bước 1</w:t>
      </w:r>
      <w:r w:rsidRPr="006A24E4">
        <w:rPr>
          <w:rFonts w:cs="Times New Roman"/>
          <w:i/>
          <w:sz w:val="26"/>
          <w:szCs w:val="26"/>
          <w:u w:val="single"/>
        </w:rPr>
        <w:t>:</w:t>
      </w:r>
      <w:r w:rsidRPr="006A24E4">
        <w:rPr>
          <w:rFonts w:cs="Times New Roman"/>
          <w:sz w:val="26"/>
          <w:szCs w:val="26"/>
        </w:rPr>
        <w:t xml:space="preserve">  Đăng nhập vai trò LĐĐV </w:t>
      </w:r>
      <w:r w:rsidRPr="006A24E4">
        <w:rPr>
          <w:rFonts w:cs="Times New Roman"/>
          <w:sz w:val="26"/>
          <w:szCs w:val="26"/>
        </w:rPr>
        <w:sym w:font="Wingdings" w:char="F0E0"/>
      </w:r>
      <w:r w:rsidRPr="006A24E4">
        <w:rPr>
          <w:rFonts w:cs="Times New Roman"/>
          <w:sz w:val="26"/>
          <w:szCs w:val="26"/>
        </w:rPr>
        <w:t xml:space="preserve"> Báo cáo thông kê </w:t>
      </w:r>
      <w:r w:rsidRPr="006A24E4">
        <w:rPr>
          <w:rFonts w:cs="Times New Roman"/>
          <w:sz w:val="26"/>
          <w:szCs w:val="26"/>
        </w:rPr>
        <w:sym w:font="Wingdings" w:char="F0E0"/>
      </w:r>
      <w:r w:rsidRPr="006A24E4">
        <w:rPr>
          <w:rFonts w:cs="Times New Roman"/>
          <w:sz w:val="26"/>
          <w:szCs w:val="26"/>
        </w:rPr>
        <w:t xml:space="preserve"> BC Nhiệm vụ </w:t>
      </w:r>
      <w:r w:rsidRPr="006A24E4">
        <w:rPr>
          <w:rFonts w:cs="Times New Roman"/>
          <w:sz w:val="26"/>
          <w:szCs w:val="26"/>
        </w:rPr>
        <w:sym w:font="Wingdings" w:char="F0E0"/>
      </w:r>
      <w:r w:rsidRPr="006A24E4">
        <w:rPr>
          <w:rFonts w:cs="Times New Roman"/>
          <w:sz w:val="26"/>
          <w:szCs w:val="26"/>
        </w:rPr>
        <w:t xml:space="preserve"> Nhiệm vụ, công việc theo dõi</w:t>
      </w:r>
    </w:p>
    <w:p w14:paraId="2351DFED" w14:textId="77777777" w:rsidR="00141089" w:rsidRDefault="00141089" w:rsidP="00141089">
      <w:pPr>
        <w:rPr>
          <w:rFonts w:cs="Times New Roman"/>
          <w:sz w:val="26"/>
          <w:szCs w:val="26"/>
        </w:rPr>
      </w:pPr>
      <w:r w:rsidRPr="006A24E4">
        <w:rPr>
          <w:rFonts w:cs="Times New Roman"/>
          <w:noProof/>
          <w:sz w:val="26"/>
          <w:szCs w:val="26"/>
        </w:rPr>
        <w:drawing>
          <wp:inline distT="0" distB="0" distL="0" distR="0" wp14:anchorId="5DFF3F08" wp14:editId="24220A1F">
            <wp:extent cx="5943600" cy="3031787"/>
            <wp:effectExtent l="19050" t="0" r="0" b="0"/>
            <wp:docPr id="4"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42"/>
                    <a:srcRect/>
                    <a:stretch>
                      <a:fillRect/>
                    </a:stretch>
                  </pic:blipFill>
                  <pic:spPr bwMode="auto">
                    <a:xfrm>
                      <a:off x="0" y="0"/>
                      <a:ext cx="5943600" cy="3031787"/>
                    </a:xfrm>
                    <a:prstGeom prst="rect">
                      <a:avLst/>
                    </a:prstGeom>
                    <a:noFill/>
                    <a:ln w="9525">
                      <a:noFill/>
                      <a:miter lim="800000"/>
                      <a:headEnd/>
                      <a:tailEnd/>
                    </a:ln>
                  </pic:spPr>
                </pic:pic>
              </a:graphicData>
            </a:graphic>
          </wp:inline>
        </w:drawing>
      </w:r>
    </w:p>
    <w:p w14:paraId="170854A7" w14:textId="77777777" w:rsidR="00141089" w:rsidRDefault="00141089" w:rsidP="00141089">
      <w:pPr>
        <w:rPr>
          <w:rFonts w:cs="Times New Roman"/>
          <w:sz w:val="26"/>
          <w:szCs w:val="26"/>
        </w:rPr>
      </w:pPr>
      <w:r w:rsidRPr="006A24E4">
        <w:rPr>
          <w:rFonts w:cs="Times New Roman"/>
          <w:b/>
          <w:i/>
          <w:sz w:val="26"/>
          <w:szCs w:val="26"/>
          <w:u w:val="single"/>
        </w:rPr>
        <w:t>Bước 2</w:t>
      </w:r>
      <w:r w:rsidRPr="006A24E4">
        <w:rPr>
          <w:rFonts w:cs="Times New Roman"/>
          <w:i/>
          <w:sz w:val="26"/>
          <w:szCs w:val="26"/>
          <w:u w:val="single"/>
        </w:rPr>
        <w:t>:</w:t>
      </w:r>
      <w:r w:rsidRPr="006A24E4">
        <w:rPr>
          <w:rFonts w:cs="Times New Roman"/>
          <w:sz w:val="26"/>
          <w:szCs w:val="26"/>
        </w:rPr>
        <w:t xml:space="preserve">  Nhập Thông tin tìm kiếm </w:t>
      </w:r>
    </w:p>
    <w:p w14:paraId="35A43E12" w14:textId="77777777" w:rsidR="00141089" w:rsidRPr="006A24E4" w:rsidRDefault="00141089" w:rsidP="00141089">
      <w:pPr>
        <w:rPr>
          <w:rFonts w:cs="Times New Roman"/>
          <w:sz w:val="26"/>
          <w:szCs w:val="26"/>
          <w:lang w:eastAsia="ar-SA"/>
        </w:rPr>
      </w:pPr>
      <w:r w:rsidRPr="006A24E4">
        <w:rPr>
          <w:rFonts w:cs="Times New Roman"/>
          <w:b/>
          <w:i/>
          <w:sz w:val="26"/>
          <w:szCs w:val="26"/>
          <w:u w:val="single"/>
        </w:rPr>
        <w:t>Bước 3:</w:t>
      </w:r>
      <w:r w:rsidRPr="006A24E4">
        <w:rPr>
          <w:rFonts w:cs="Times New Roman"/>
          <w:sz w:val="26"/>
          <w:szCs w:val="26"/>
        </w:rPr>
        <w:t xml:space="preserve"> </w:t>
      </w:r>
      <w:r>
        <w:rPr>
          <w:rFonts w:cs="Times New Roman"/>
          <w:sz w:val="26"/>
          <w:szCs w:val="26"/>
          <w:lang w:eastAsia="ar-SA"/>
        </w:rPr>
        <w:t>Nhấn nút “Tìm kiếm”</w:t>
      </w:r>
    </w:p>
    <w:p w14:paraId="78EE033D" w14:textId="77777777" w:rsidR="00141089" w:rsidRPr="006A24E4" w:rsidRDefault="00141089" w:rsidP="00141089">
      <w:pPr>
        <w:rPr>
          <w:rFonts w:cs="Times New Roman"/>
          <w:sz w:val="26"/>
          <w:szCs w:val="26"/>
        </w:rPr>
      </w:pPr>
      <w:r>
        <w:rPr>
          <w:rFonts w:cs="Times New Roman"/>
          <w:b/>
          <w:i/>
          <w:sz w:val="26"/>
          <w:szCs w:val="26"/>
          <w:u w:val="single"/>
        </w:rPr>
        <w:t>Bước 4</w:t>
      </w:r>
      <w:r w:rsidRPr="006A24E4">
        <w:rPr>
          <w:rFonts w:cs="Times New Roman"/>
          <w:b/>
          <w:i/>
          <w:sz w:val="26"/>
          <w:szCs w:val="26"/>
          <w:u w:val="single"/>
        </w:rPr>
        <w:t>:</w:t>
      </w:r>
      <w:r w:rsidRPr="006A24E4">
        <w:rPr>
          <w:rFonts w:cs="Times New Roman"/>
          <w:sz w:val="26"/>
          <w:szCs w:val="26"/>
        </w:rPr>
        <w:t xml:space="preserve"> Nhấn nút </w:t>
      </w:r>
      <w:r w:rsidRPr="006A24E4">
        <w:rPr>
          <w:rFonts w:cs="Times New Roman"/>
          <w:noProof/>
          <w:sz w:val="26"/>
          <w:szCs w:val="26"/>
        </w:rPr>
        <w:drawing>
          <wp:inline distT="0" distB="0" distL="0" distR="0" wp14:anchorId="48EB1689" wp14:editId="7DCC6659">
            <wp:extent cx="1068070" cy="255905"/>
            <wp:effectExtent l="19050" t="0" r="0" b="0"/>
            <wp:docPr id="5" name="Picture 3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9"/>
                    <pic:cNvPicPr>
                      <a:picLocks noChangeAspect="1" noChangeArrowheads="1"/>
                    </pic:cNvPicPr>
                  </pic:nvPicPr>
                  <pic:blipFill>
                    <a:blip r:embed="rId38"/>
                    <a:srcRect/>
                    <a:stretch>
                      <a:fillRect/>
                    </a:stretch>
                  </pic:blipFill>
                  <pic:spPr bwMode="auto">
                    <a:xfrm>
                      <a:off x="0" y="0"/>
                      <a:ext cx="1068070" cy="255905"/>
                    </a:xfrm>
                    <a:prstGeom prst="rect">
                      <a:avLst/>
                    </a:prstGeom>
                    <a:noFill/>
                    <a:ln w="9525">
                      <a:noFill/>
                      <a:miter lim="800000"/>
                      <a:headEnd/>
                      <a:tailEnd/>
                    </a:ln>
                  </pic:spPr>
                </pic:pic>
              </a:graphicData>
            </a:graphic>
          </wp:inline>
        </w:drawing>
      </w:r>
      <w:r w:rsidRPr="006A24E4">
        <w:rPr>
          <w:rFonts w:cs="Times New Roman"/>
          <w:sz w:val="26"/>
          <w:szCs w:val="26"/>
        </w:rPr>
        <w:t xml:space="preserve"> để xuất báo cáo</w:t>
      </w:r>
    </w:p>
    <w:p w14:paraId="31311415" w14:textId="44B1D844" w:rsidR="00802D68" w:rsidRPr="006A24E4" w:rsidRDefault="0090185F" w:rsidP="0090185F">
      <w:pPr>
        <w:pStyle w:val="Heading4"/>
        <w:rPr>
          <w:rFonts w:cs="Times New Roman"/>
          <w:sz w:val="26"/>
          <w:szCs w:val="26"/>
        </w:rPr>
      </w:pPr>
      <w:r w:rsidRPr="006A24E4">
        <w:rPr>
          <w:rFonts w:cs="Times New Roman"/>
          <w:sz w:val="26"/>
          <w:szCs w:val="26"/>
        </w:rPr>
        <w:t>3.5.2.</w:t>
      </w:r>
      <w:r w:rsidR="00141089">
        <w:rPr>
          <w:rFonts w:cs="Times New Roman"/>
          <w:sz w:val="26"/>
          <w:szCs w:val="26"/>
        </w:rPr>
        <w:t>4</w:t>
      </w:r>
      <w:r w:rsidRPr="006A24E4">
        <w:rPr>
          <w:rFonts w:cs="Times New Roman"/>
          <w:sz w:val="26"/>
          <w:szCs w:val="26"/>
        </w:rPr>
        <w:t xml:space="preserve">. </w:t>
      </w:r>
      <w:bookmarkEnd w:id="52"/>
      <w:r w:rsidR="00520E8B">
        <w:rPr>
          <w:rFonts w:cs="Times New Roman"/>
          <w:sz w:val="26"/>
          <w:szCs w:val="26"/>
        </w:rPr>
        <w:t>Tổng hợp tình hình thực hiện nhiệm vụ theo Bộ, cơ quan, địa phương</w:t>
      </w:r>
      <w:r w:rsidR="00802D68" w:rsidRPr="006A24E4">
        <w:rPr>
          <w:rFonts w:cs="Times New Roman"/>
          <w:sz w:val="26"/>
          <w:szCs w:val="26"/>
        </w:rPr>
        <w:t xml:space="preserve"> </w:t>
      </w:r>
    </w:p>
    <w:p w14:paraId="42DC335C" w14:textId="1AFFDC12" w:rsidR="00802D68" w:rsidRPr="006A24E4" w:rsidRDefault="0090185F" w:rsidP="0090185F">
      <w:pPr>
        <w:rPr>
          <w:rFonts w:cs="Times New Roman"/>
          <w:sz w:val="26"/>
          <w:szCs w:val="26"/>
        </w:rPr>
      </w:pPr>
      <w:r w:rsidRPr="006A24E4">
        <w:rPr>
          <w:rFonts w:cs="Times New Roman"/>
          <w:sz w:val="26"/>
          <w:szCs w:val="26"/>
        </w:rPr>
        <w:t>Cho phép LĐĐV tìm</w:t>
      </w:r>
      <w:r w:rsidR="00802D68" w:rsidRPr="006A24E4">
        <w:rPr>
          <w:rFonts w:cs="Times New Roman"/>
          <w:sz w:val="26"/>
          <w:szCs w:val="26"/>
        </w:rPr>
        <w:t xml:space="preserve"> kiếm và hiển thị chi tiết toàn bộ các nhiệm vụ được giao cho </w:t>
      </w:r>
      <w:r w:rsidR="006F70BB">
        <w:rPr>
          <w:rFonts w:cs="Times New Roman"/>
          <w:sz w:val="26"/>
          <w:szCs w:val="26"/>
        </w:rPr>
        <w:t>các Bộ, cơ quan, địa phương</w:t>
      </w:r>
      <w:r w:rsidR="00802D68" w:rsidRPr="006A24E4">
        <w:rPr>
          <w:rFonts w:cs="Times New Roman"/>
          <w:sz w:val="26"/>
          <w:szCs w:val="26"/>
        </w:rPr>
        <w:t>.</w:t>
      </w:r>
      <w:r w:rsidR="00386B66">
        <w:rPr>
          <w:rFonts w:cs="Times New Roman"/>
          <w:sz w:val="26"/>
          <w:szCs w:val="26"/>
        </w:rPr>
        <w:t xml:space="preserve"> (Không tính các NV bị trả lại, thu hồi)</w:t>
      </w:r>
    </w:p>
    <w:p w14:paraId="14AB2013" w14:textId="21886ED3" w:rsidR="00802D68" w:rsidRPr="006A24E4" w:rsidRDefault="00802D68" w:rsidP="00802D68">
      <w:pPr>
        <w:rPr>
          <w:rFonts w:cs="Times New Roman"/>
          <w:sz w:val="26"/>
          <w:szCs w:val="26"/>
        </w:rPr>
      </w:pPr>
      <w:r w:rsidRPr="006A24E4">
        <w:rPr>
          <w:rFonts w:cs="Times New Roman"/>
          <w:b/>
          <w:i/>
          <w:sz w:val="26"/>
          <w:szCs w:val="26"/>
          <w:u w:val="single"/>
        </w:rPr>
        <w:lastRenderedPageBreak/>
        <w:t>Bước 1</w:t>
      </w:r>
      <w:r w:rsidRPr="006A24E4">
        <w:rPr>
          <w:rFonts w:cs="Times New Roman"/>
          <w:i/>
          <w:sz w:val="26"/>
          <w:szCs w:val="26"/>
          <w:u w:val="single"/>
        </w:rPr>
        <w:t>:</w:t>
      </w:r>
      <w:r w:rsidRPr="006A24E4">
        <w:rPr>
          <w:rFonts w:cs="Times New Roman"/>
          <w:sz w:val="26"/>
          <w:szCs w:val="26"/>
        </w:rPr>
        <w:t xml:space="preserve">  </w:t>
      </w:r>
      <w:r w:rsidR="00F761DF" w:rsidRPr="006A24E4">
        <w:rPr>
          <w:rFonts w:cs="Times New Roman"/>
          <w:sz w:val="26"/>
          <w:szCs w:val="26"/>
        </w:rPr>
        <w:t>Đăng nhập vai trò LĐĐV</w:t>
      </w:r>
      <w:r w:rsidR="0090185F" w:rsidRPr="006A24E4">
        <w:rPr>
          <w:rFonts w:cs="Times New Roman"/>
          <w:sz w:val="26"/>
          <w:szCs w:val="26"/>
        </w:rPr>
        <w:t xml:space="preserve"> </w:t>
      </w:r>
      <w:r w:rsidR="0090185F" w:rsidRPr="006A24E4">
        <w:rPr>
          <w:rFonts w:cs="Times New Roman"/>
          <w:sz w:val="26"/>
          <w:szCs w:val="26"/>
        </w:rPr>
        <w:sym w:font="Wingdings" w:char="F0E0"/>
      </w:r>
      <w:r w:rsidRPr="006A24E4">
        <w:rPr>
          <w:rFonts w:cs="Times New Roman"/>
          <w:sz w:val="26"/>
          <w:szCs w:val="26"/>
        </w:rPr>
        <w:t xml:space="preserve"> Báo cáo thông kê </w:t>
      </w:r>
      <w:r w:rsidR="0090185F" w:rsidRPr="006A24E4">
        <w:rPr>
          <w:rFonts w:cs="Times New Roman"/>
          <w:sz w:val="26"/>
          <w:szCs w:val="26"/>
        </w:rPr>
        <w:sym w:font="Wingdings" w:char="F0E0"/>
      </w:r>
      <w:r w:rsidRPr="006A24E4">
        <w:rPr>
          <w:rFonts w:cs="Times New Roman"/>
          <w:sz w:val="26"/>
          <w:szCs w:val="26"/>
        </w:rPr>
        <w:t xml:space="preserve"> BC Nhiệm vụ</w:t>
      </w:r>
      <w:r w:rsidR="0090185F" w:rsidRPr="006A24E4">
        <w:rPr>
          <w:rFonts w:cs="Times New Roman"/>
          <w:sz w:val="26"/>
          <w:szCs w:val="26"/>
        </w:rPr>
        <w:t xml:space="preserve"> </w:t>
      </w:r>
      <w:r w:rsidR="0090185F" w:rsidRPr="006A24E4">
        <w:rPr>
          <w:rFonts w:cs="Times New Roman"/>
          <w:sz w:val="26"/>
          <w:szCs w:val="26"/>
        </w:rPr>
        <w:sym w:font="Wingdings" w:char="F0E0"/>
      </w:r>
      <w:r w:rsidRPr="006A24E4">
        <w:rPr>
          <w:rFonts w:cs="Times New Roman"/>
          <w:sz w:val="26"/>
          <w:szCs w:val="26"/>
        </w:rPr>
        <w:t xml:space="preserve"> </w:t>
      </w:r>
      <w:r w:rsidR="000623D2">
        <w:rPr>
          <w:rFonts w:cs="Times New Roman"/>
          <w:sz w:val="26"/>
          <w:szCs w:val="26"/>
        </w:rPr>
        <w:t>Tổng hợp tình hình thực hiện nhiệm vụ theo Bộ, cơ quan, địa phương</w:t>
      </w:r>
    </w:p>
    <w:p w14:paraId="03FA2F9B" w14:textId="031D1D06" w:rsidR="006A24E4" w:rsidRDefault="003F65D4" w:rsidP="00802D68">
      <w:pPr>
        <w:rPr>
          <w:rFonts w:cs="Times New Roman"/>
          <w:sz w:val="26"/>
          <w:szCs w:val="26"/>
        </w:rPr>
      </w:pPr>
      <w:r>
        <w:rPr>
          <w:noProof/>
        </w:rPr>
        <w:drawing>
          <wp:inline distT="0" distB="0" distL="0" distR="0" wp14:anchorId="0EEF1253" wp14:editId="33A9EBE7">
            <wp:extent cx="5761990" cy="2891155"/>
            <wp:effectExtent l="0" t="0" r="0" b="4445"/>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5761990" cy="2891155"/>
                    </a:xfrm>
                    <a:prstGeom prst="rect">
                      <a:avLst/>
                    </a:prstGeom>
                  </pic:spPr>
                </pic:pic>
              </a:graphicData>
            </a:graphic>
          </wp:inline>
        </w:drawing>
      </w:r>
    </w:p>
    <w:p w14:paraId="3000F15A" w14:textId="77777777" w:rsidR="00802D68" w:rsidRDefault="00802D68" w:rsidP="00802D68">
      <w:pPr>
        <w:rPr>
          <w:rFonts w:cs="Times New Roman"/>
          <w:sz w:val="26"/>
          <w:szCs w:val="26"/>
        </w:rPr>
      </w:pPr>
      <w:r w:rsidRPr="006A24E4">
        <w:rPr>
          <w:rFonts w:cs="Times New Roman"/>
          <w:b/>
          <w:i/>
          <w:sz w:val="26"/>
          <w:szCs w:val="26"/>
          <w:u w:val="single"/>
        </w:rPr>
        <w:t>Bước 2</w:t>
      </w:r>
      <w:r w:rsidRPr="006A24E4">
        <w:rPr>
          <w:rFonts w:cs="Times New Roman"/>
          <w:i/>
          <w:sz w:val="26"/>
          <w:szCs w:val="26"/>
          <w:u w:val="single"/>
        </w:rPr>
        <w:t>:</w:t>
      </w:r>
      <w:r w:rsidRPr="006A24E4">
        <w:rPr>
          <w:rFonts w:cs="Times New Roman"/>
          <w:sz w:val="26"/>
          <w:szCs w:val="26"/>
        </w:rPr>
        <w:t xml:space="preserve">  Nhập Thông tin tìm kiếm </w:t>
      </w:r>
    </w:p>
    <w:p w14:paraId="2F37CB55" w14:textId="77777777" w:rsidR="00992182" w:rsidRPr="006A24E4" w:rsidRDefault="00992182" w:rsidP="00992182">
      <w:pPr>
        <w:rPr>
          <w:rFonts w:cs="Times New Roman"/>
          <w:sz w:val="26"/>
          <w:szCs w:val="26"/>
          <w:lang w:eastAsia="ar-SA"/>
        </w:rPr>
      </w:pPr>
      <w:r w:rsidRPr="006A24E4">
        <w:rPr>
          <w:rFonts w:cs="Times New Roman"/>
          <w:b/>
          <w:i/>
          <w:sz w:val="26"/>
          <w:szCs w:val="26"/>
          <w:u w:val="single"/>
        </w:rPr>
        <w:t>Bước 3:</w:t>
      </w:r>
      <w:r w:rsidRPr="006A24E4">
        <w:rPr>
          <w:rFonts w:cs="Times New Roman"/>
          <w:sz w:val="26"/>
          <w:szCs w:val="26"/>
        </w:rPr>
        <w:t xml:space="preserve"> </w:t>
      </w:r>
      <w:r>
        <w:rPr>
          <w:rFonts w:cs="Times New Roman"/>
          <w:sz w:val="26"/>
          <w:szCs w:val="26"/>
          <w:lang w:eastAsia="ar-SA"/>
        </w:rPr>
        <w:t>Nhấn nút “Tìm kiếm”</w:t>
      </w:r>
    </w:p>
    <w:p w14:paraId="0A805A38" w14:textId="77777777" w:rsidR="00802D68" w:rsidRPr="006A24E4" w:rsidRDefault="00992182" w:rsidP="00802D68">
      <w:pPr>
        <w:rPr>
          <w:rFonts w:cs="Times New Roman"/>
          <w:sz w:val="26"/>
          <w:szCs w:val="26"/>
        </w:rPr>
      </w:pPr>
      <w:r>
        <w:rPr>
          <w:rFonts w:cs="Times New Roman"/>
          <w:b/>
          <w:i/>
          <w:sz w:val="26"/>
          <w:szCs w:val="26"/>
          <w:u w:val="single"/>
        </w:rPr>
        <w:t>Bước 4</w:t>
      </w:r>
      <w:r w:rsidR="00802D68" w:rsidRPr="006A24E4">
        <w:rPr>
          <w:rFonts w:cs="Times New Roman"/>
          <w:b/>
          <w:i/>
          <w:sz w:val="26"/>
          <w:szCs w:val="26"/>
          <w:u w:val="single"/>
        </w:rPr>
        <w:t>:</w:t>
      </w:r>
      <w:r w:rsidR="00802D68" w:rsidRPr="006A24E4">
        <w:rPr>
          <w:rFonts w:cs="Times New Roman"/>
          <w:sz w:val="26"/>
          <w:szCs w:val="26"/>
        </w:rPr>
        <w:t xml:space="preserve"> Nhấn nút </w:t>
      </w:r>
      <w:r w:rsidR="00802D68" w:rsidRPr="006A24E4">
        <w:rPr>
          <w:rFonts w:cs="Times New Roman"/>
          <w:noProof/>
          <w:sz w:val="26"/>
          <w:szCs w:val="26"/>
        </w:rPr>
        <w:drawing>
          <wp:inline distT="0" distB="0" distL="0" distR="0" wp14:anchorId="4C7082D0" wp14:editId="135734D7">
            <wp:extent cx="1068070" cy="255905"/>
            <wp:effectExtent l="19050" t="0" r="0" b="0"/>
            <wp:docPr id="56" name="Picture 3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9"/>
                    <pic:cNvPicPr>
                      <a:picLocks noChangeAspect="1" noChangeArrowheads="1"/>
                    </pic:cNvPicPr>
                  </pic:nvPicPr>
                  <pic:blipFill>
                    <a:blip r:embed="rId38"/>
                    <a:srcRect/>
                    <a:stretch>
                      <a:fillRect/>
                    </a:stretch>
                  </pic:blipFill>
                  <pic:spPr bwMode="auto">
                    <a:xfrm>
                      <a:off x="0" y="0"/>
                      <a:ext cx="1068070" cy="255905"/>
                    </a:xfrm>
                    <a:prstGeom prst="rect">
                      <a:avLst/>
                    </a:prstGeom>
                    <a:noFill/>
                    <a:ln w="9525">
                      <a:noFill/>
                      <a:miter lim="800000"/>
                      <a:headEnd/>
                      <a:tailEnd/>
                    </a:ln>
                  </pic:spPr>
                </pic:pic>
              </a:graphicData>
            </a:graphic>
          </wp:inline>
        </w:drawing>
      </w:r>
      <w:r w:rsidR="00802D68" w:rsidRPr="006A24E4">
        <w:rPr>
          <w:rFonts w:cs="Times New Roman"/>
          <w:sz w:val="26"/>
          <w:szCs w:val="26"/>
        </w:rPr>
        <w:t xml:space="preserve"> để xuất báo cáo</w:t>
      </w:r>
    </w:p>
    <w:p w14:paraId="7911BDC1" w14:textId="43CEAC62" w:rsidR="00802D68" w:rsidRPr="006A24E4" w:rsidRDefault="0090185F" w:rsidP="0090185F">
      <w:pPr>
        <w:pStyle w:val="Heading4"/>
        <w:rPr>
          <w:rFonts w:cs="Times New Roman"/>
          <w:sz w:val="26"/>
          <w:szCs w:val="26"/>
        </w:rPr>
      </w:pPr>
      <w:bookmarkStart w:id="53" w:name="_Toc98415874"/>
      <w:r w:rsidRPr="006A24E4">
        <w:rPr>
          <w:rFonts w:cs="Times New Roman"/>
          <w:sz w:val="26"/>
          <w:szCs w:val="26"/>
        </w:rPr>
        <w:t>3.5.2.</w:t>
      </w:r>
      <w:r w:rsidR="00141089">
        <w:rPr>
          <w:rFonts w:cs="Times New Roman"/>
          <w:sz w:val="26"/>
          <w:szCs w:val="26"/>
        </w:rPr>
        <w:t>5</w:t>
      </w:r>
      <w:r w:rsidRPr="006A24E4">
        <w:rPr>
          <w:rFonts w:cs="Times New Roman"/>
          <w:sz w:val="26"/>
          <w:szCs w:val="26"/>
        </w:rPr>
        <w:t xml:space="preserve">. </w:t>
      </w:r>
      <w:r w:rsidR="00802D68" w:rsidRPr="006A24E4">
        <w:rPr>
          <w:rFonts w:cs="Times New Roman"/>
          <w:sz w:val="26"/>
          <w:szCs w:val="26"/>
        </w:rPr>
        <w:t>Kết quả theo dõi</w:t>
      </w:r>
      <w:bookmarkEnd w:id="53"/>
    </w:p>
    <w:p w14:paraId="38A983C8" w14:textId="77777777" w:rsidR="00802D68" w:rsidRPr="006A24E4" w:rsidRDefault="00802D68" w:rsidP="0090185F">
      <w:pPr>
        <w:rPr>
          <w:rFonts w:cs="Times New Roman"/>
          <w:sz w:val="26"/>
          <w:szCs w:val="26"/>
        </w:rPr>
      </w:pPr>
      <w:r w:rsidRPr="006A24E4">
        <w:rPr>
          <w:rFonts w:cs="Times New Roman"/>
          <w:sz w:val="26"/>
          <w:szCs w:val="26"/>
        </w:rPr>
        <w:t>Tìm kiếm và hiển thị chi tiết toàn bộ các nhiệm vụ được giao cho đơn vị mình theo dõi.</w:t>
      </w:r>
      <w:r w:rsidR="00386B66">
        <w:rPr>
          <w:rFonts w:cs="Times New Roman"/>
          <w:sz w:val="26"/>
          <w:szCs w:val="26"/>
        </w:rPr>
        <w:t xml:space="preserve"> (Không tính các NV bị trả lại, thu hồi)</w:t>
      </w:r>
    </w:p>
    <w:p w14:paraId="5A31746F" w14:textId="77777777" w:rsidR="00802D68" w:rsidRPr="006A24E4" w:rsidRDefault="00802D68" w:rsidP="00802D68">
      <w:pPr>
        <w:rPr>
          <w:rFonts w:cs="Times New Roman"/>
          <w:sz w:val="26"/>
          <w:szCs w:val="26"/>
        </w:rPr>
      </w:pPr>
      <w:r w:rsidRPr="006A24E4">
        <w:rPr>
          <w:rFonts w:cs="Times New Roman"/>
          <w:b/>
          <w:i/>
          <w:sz w:val="26"/>
          <w:szCs w:val="26"/>
          <w:u w:val="single"/>
        </w:rPr>
        <w:t>Bước 1</w:t>
      </w:r>
      <w:r w:rsidRPr="006A24E4">
        <w:rPr>
          <w:rFonts w:cs="Times New Roman"/>
          <w:i/>
          <w:sz w:val="26"/>
          <w:szCs w:val="26"/>
          <w:u w:val="single"/>
        </w:rPr>
        <w:t>:</w:t>
      </w:r>
      <w:r w:rsidRPr="006A24E4">
        <w:rPr>
          <w:rFonts w:cs="Times New Roman"/>
          <w:sz w:val="26"/>
          <w:szCs w:val="26"/>
        </w:rPr>
        <w:t xml:space="preserve">  </w:t>
      </w:r>
      <w:r w:rsidR="00F761DF" w:rsidRPr="006A24E4">
        <w:rPr>
          <w:rFonts w:cs="Times New Roman"/>
          <w:sz w:val="26"/>
          <w:szCs w:val="26"/>
        </w:rPr>
        <w:t>Đăng nhập vai trò LĐĐV</w:t>
      </w:r>
      <w:r w:rsidR="0090185F" w:rsidRPr="006A24E4">
        <w:rPr>
          <w:rFonts w:cs="Times New Roman"/>
          <w:sz w:val="26"/>
          <w:szCs w:val="26"/>
        </w:rPr>
        <w:sym w:font="Wingdings" w:char="F0E0"/>
      </w:r>
      <w:r w:rsidRPr="006A24E4">
        <w:rPr>
          <w:rFonts w:cs="Times New Roman"/>
          <w:sz w:val="26"/>
          <w:szCs w:val="26"/>
        </w:rPr>
        <w:t xml:space="preserve"> Báo cáo thông kê </w:t>
      </w:r>
      <w:r w:rsidR="0090185F" w:rsidRPr="006A24E4">
        <w:rPr>
          <w:rFonts w:cs="Times New Roman"/>
          <w:sz w:val="26"/>
          <w:szCs w:val="26"/>
        </w:rPr>
        <w:t xml:space="preserve"> </w:t>
      </w:r>
      <w:r w:rsidR="0090185F" w:rsidRPr="006A24E4">
        <w:rPr>
          <w:rFonts w:cs="Times New Roman"/>
          <w:sz w:val="26"/>
          <w:szCs w:val="26"/>
        </w:rPr>
        <w:sym w:font="Wingdings" w:char="F0E0"/>
      </w:r>
      <w:r w:rsidR="0090185F" w:rsidRPr="006A24E4">
        <w:rPr>
          <w:rFonts w:cs="Times New Roman"/>
          <w:sz w:val="26"/>
          <w:szCs w:val="26"/>
        </w:rPr>
        <w:t xml:space="preserve"> BC Nhiệm vụ </w:t>
      </w:r>
      <w:r w:rsidR="0090185F" w:rsidRPr="006A24E4">
        <w:rPr>
          <w:rFonts w:cs="Times New Roman"/>
          <w:sz w:val="26"/>
          <w:szCs w:val="26"/>
        </w:rPr>
        <w:sym w:font="Wingdings" w:char="F0E0"/>
      </w:r>
      <w:r w:rsidRPr="006A24E4">
        <w:rPr>
          <w:rFonts w:cs="Times New Roman"/>
          <w:sz w:val="26"/>
          <w:szCs w:val="26"/>
        </w:rPr>
        <w:t xml:space="preserve"> Kết quả theo dõi</w:t>
      </w:r>
    </w:p>
    <w:p w14:paraId="364CABEE" w14:textId="77777777" w:rsidR="00802D68" w:rsidRPr="006A24E4" w:rsidRDefault="00802D68" w:rsidP="00802D68">
      <w:pPr>
        <w:rPr>
          <w:rFonts w:cs="Times New Roman"/>
          <w:sz w:val="26"/>
          <w:szCs w:val="26"/>
        </w:rPr>
      </w:pPr>
      <w:r w:rsidRPr="006A24E4">
        <w:rPr>
          <w:rFonts w:cs="Times New Roman"/>
          <w:noProof/>
          <w:sz w:val="26"/>
          <w:szCs w:val="26"/>
        </w:rPr>
        <w:lastRenderedPageBreak/>
        <w:drawing>
          <wp:inline distT="0" distB="0" distL="0" distR="0" wp14:anchorId="1392D654" wp14:editId="03350D2A">
            <wp:extent cx="5943600" cy="3019186"/>
            <wp:effectExtent l="19050" t="0" r="0" b="0"/>
            <wp:docPr id="62"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44"/>
                    <a:srcRect/>
                    <a:stretch>
                      <a:fillRect/>
                    </a:stretch>
                  </pic:blipFill>
                  <pic:spPr bwMode="auto">
                    <a:xfrm>
                      <a:off x="0" y="0"/>
                      <a:ext cx="5943600" cy="3019186"/>
                    </a:xfrm>
                    <a:prstGeom prst="rect">
                      <a:avLst/>
                    </a:prstGeom>
                    <a:noFill/>
                    <a:ln w="9525">
                      <a:noFill/>
                      <a:miter lim="800000"/>
                      <a:headEnd/>
                      <a:tailEnd/>
                    </a:ln>
                  </pic:spPr>
                </pic:pic>
              </a:graphicData>
            </a:graphic>
          </wp:inline>
        </w:drawing>
      </w:r>
    </w:p>
    <w:p w14:paraId="366C88A0" w14:textId="77777777" w:rsidR="00802D68" w:rsidRDefault="00802D68" w:rsidP="00802D68">
      <w:pPr>
        <w:rPr>
          <w:rFonts w:cs="Times New Roman"/>
          <w:sz w:val="26"/>
          <w:szCs w:val="26"/>
        </w:rPr>
      </w:pPr>
      <w:r w:rsidRPr="006A24E4">
        <w:rPr>
          <w:rFonts w:cs="Times New Roman"/>
          <w:b/>
          <w:i/>
          <w:sz w:val="26"/>
          <w:szCs w:val="26"/>
          <w:u w:val="single"/>
        </w:rPr>
        <w:t>Bước 2</w:t>
      </w:r>
      <w:r w:rsidRPr="006A24E4">
        <w:rPr>
          <w:rFonts w:cs="Times New Roman"/>
          <w:i/>
          <w:sz w:val="26"/>
          <w:szCs w:val="26"/>
          <w:u w:val="single"/>
        </w:rPr>
        <w:t>:</w:t>
      </w:r>
      <w:r w:rsidRPr="006A24E4">
        <w:rPr>
          <w:rFonts w:cs="Times New Roman"/>
          <w:sz w:val="26"/>
          <w:szCs w:val="26"/>
        </w:rPr>
        <w:t xml:space="preserve">  Nhập Thông tin tìm kiếm </w:t>
      </w:r>
    </w:p>
    <w:p w14:paraId="7CC240AE" w14:textId="77777777" w:rsidR="008906D9" w:rsidRPr="006A24E4" w:rsidRDefault="008906D9" w:rsidP="008906D9">
      <w:pPr>
        <w:rPr>
          <w:rFonts w:cs="Times New Roman"/>
          <w:sz w:val="26"/>
          <w:szCs w:val="26"/>
          <w:lang w:eastAsia="ar-SA"/>
        </w:rPr>
      </w:pPr>
      <w:r w:rsidRPr="006A24E4">
        <w:rPr>
          <w:rFonts w:cs="Times New Roman"/>
          <w:b/>
          <w:i/>
          <w:sz w:val="26"/>
          <w:szCs w:val="26"/>
          <w:u w:val="single"/>
        </w:rPr>
        <w:t>Bước 3:</w:t>
      </w:r>
      <w:r w:rsidRPr="006A24E4">
        <w:rPr>
          <w:rFonts w:cs="Times New Roman"/>
          <w:sz w:val="26"/>
          <w:szCs w:val="26"/>
        </w:rPr>
        <w:t xml:space="preserve"> </w:t>
      </w:r>
      <w:r>
        <w:rPr>
          <w:rFonts w:cs="Times New Roman"/>
          <w:sz w:val="26"/>
          <w:szCs w:val="26"/>
          <w:lang w:eastAsia="ar-SA"/>
        </w:rPr>
        <w:t>Nhấn nút “Tìm kiếm”</w:t>
      </w:r>
    </w:p>
    <w:p w14:paraId="43385C41" w14:textId="77777777" w:rsidR="00802D68" w:rsidRPr="006A24E4" w:rsidRDefault="008906D9" w:rsidP="00802D68">
      <w:pPr>
        <w:rPr>
          <w:rFonts w:cs="Times New Roman"/>
          <w:sz w:val="26"/>
          <w:szCs w:val="26"/>
        </w:rPr>
      </w:pPr>
      <w:r>
        <w:rPr>
          <w:rFonts w:cs="Times New Roman"/>
          <w:b/>
          <w:i/>
          <w:sz w:val="26"/>
          <w:szCs w:val="26"/>
          <w:u w:val="single"/>
        </w:rPr>
        <w:t>Bước 4</w:t>
      </w:r>
      <w:r w:rsidR="00802D68" w:rsidRPr="006A24E4">
        <w:rPr>
          <w:rFonts w:cs="Times New Roman"/>
          <w:b/>
          <w:i/>
          <w:sz w:val="26"/>
          <w:szCs w:val="26"/>
          <w:u w:val="single"/>
        </w:rPr>
        <w:t>:</w:t>
      </w:r>
      <w:r w:rsidR="00802D68" w:rsidRPr="006A24E4">
        <w:rPr>
          <w:rFonts w:cs="Times New Roman"/>
          <w:sz w:val="26"/>
          <w:szCs w:val="26"/>
        </w:rPr>
        <w:t xml:space="preserve"> Nhấn nút </w:t>
      </w:r>
      <w:r w:rsidR="00802D68" w:rsidRPr="006A24E4">
        <w:rPr>
          <w:rFonts w:cs="Times New Roman"/>
          <w:noProof/>
          <w:sz w:val="26"/>
          <w:szCs w:val="26"/>
        </w:rPr>
        <w:drawing>
          <wp:inline distT="0" distB="0" distL="0" distR="0" wp14:anchorId="2546C406" wp14:editId="26DAE3C3">
            <wp:extent cx="1068070" cy="255905"/>
            <wp:effectExtent l="19050" t="0" r="0" b="0"/>
            <wp:docPr id="61" name="Picture 3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9"/>
                    <pic:cNvPicPr>
                      <a:picLocks noChangeAspect="1" noChangeArrowheads="1"/>
                    </pic:cNvPicPr>
                  </pic:nvPicPr>
                  <pic:blipFill>
                    <a:blip r:embed="rId38"/>
                    <a:srcRect/>
                    <a:stretch>
                      <a:fillRect/>
                    </a:stretch>
                  </pic:blipFill>
                  <pic:spPr bwMode="auto">
                    <a:xfrm>
                      <a:off x="0" y="0"/>
                      <a:ext cx="1068070" cy="255905"/>
                    </a:xfrm>
                    <a:prstGeom prst="rect">
                      <a:avLst/>
                    </a:prstGeom>
                    <a:noFill/>
                    <a:ln w="9525">
                      <a:noFill/>
                      <a:miter lim="800000"/>
                      <a:headEnd/>
                      <a:tailEnd/>
                    </a:ln>
                  </pic:spPr>
                </pic:pic>
              </a:graphicData>
            </a:graphic>
          </wp:inline>
        </w:drawing>
      </w:r>
      <w:r w:rsidR="00802D68" w:rsidRPr="006A24E4">
        <w:rPr>
          <w:rFonts w:cs="Times New Roman"/>
          <w:sz w:val="26"/>
          <w:szCs w:val="26"/>
        </w:rPr>
        <w:t xml:space="preserve"> để xuất báo cáo</w:t>
      </w:r>
    </w:p>
    <w:sectPr w:rsidR="00802D68" w:rsidRPr="006A24E4" w:rsidSect="00CE34C2">
      <w:headerReference w:type="even" r:id="rId45"/>
      <w:headerReference w:type="default" r:id="rId46"/>
      <w:footerReference w:type="default" r:id="rId47"/>
      <w:footerReference w:type="first" r:id="rId48"/>
      <w:type w:val="continuous"/>
      <w:pgSz w:w="11909" w:h="16834" w:code="9"/>
      <w:pgMar w:top="1134" w:right="1134" w:bottom="1134" w:left="1701" w:header="568" w:footer="348" w:gutter="0"/>
      <w:cols w:space="709"/>
      <w:titlePg/>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DF85339" w14:textId="77777777" w:rsidR="00FC09C2" w:rsidRDefault="00FC09C2" w:rsidP="00B53F07">
      <w:r>
        <w:separator/>
      </w:r>
    </w:p>
    <w:p w14:paraId="7A9D96A2" w14:textId="77777777" w:rsidR="00FC09C2" w:rsidRDefault="00FC09C2" w:rsidP="00B53F07"/>
    <w:p w14:paraId="0AA8B865" w14:textId="77777777" w:rsidR="00FC09C2" w:rsidRDefault="00FC09C2"/>
    <w:p w14:paraId="05B6B1C5" w14:textId="77777777" w:rsidR="00FC09C2" w:rsidRDefault="00FC09C2"/>
    <w:p w14:paraId="4CCE7316" w14:textId="77777777" w:rsidR="00FC09C2" w:rsidRDefault="00FC09C2"/>
    <w:p w14:paraId="2721E664" w14:textId="77777777" w:rsidR="00FC09C2" w:rsidRDefault="00FC09C2"/>
    <w:p w14:paraId="5A90442C" w14:textId="77777777" w:rsidR="00FC09C2" w:rsidRDefault="00FC09C2"/>
    <w:p w14:paraId="6B942E83" w14:textId="77777777" w:rsidR="00FC09C2" w:rsidRDefault="00FC09C2"/>
  </w:endnote>
  <w:endnote w:type="continuationSeparator" w:id="0">
    <w:p w14:paraId="7C680201" w14:textId="77777777" w:rsidR="00FC09C2" w:rsidRDefault="00FC09C2" w:rsidP="00B53F07">
      <w:r>
        <w:continuationSeparator/>
      </w:r>
    </w:p>
    <w:p w14:paraId="3D21E7FC" w14:textId="77777777" w:rsidR="00FC09C2" w:rsidRDefault="00FC09C2" w:rsidP="00B53F07"/>
    <w:p w14:paraId="58CD7FB1" w14:textId="77777777" w:rsidR="00FC09C2" w:rsidRDefault="00FC09C2"/>
    <w:p w14:paraId="5EA89EA3" w14:textId="77777777" w:rsidR="00FC09C2" w:rsidRDefault="00FC09C2"/>
    <w:p w14:paraId="05DABE4B" w14:textId="77777777" w:rsidR="00FC09C2" w:rsidRDefault="00FC09C2"/>
    <w:p w14:paraId="33C2E604" w14:textId="77777777" w:rsidR="00FC09C2" w:rsidRDefault="00FC09C2"/>
    <w:p w14:paraId="56FEE5B8" w14:textId="77777777" w:rsidR="00FC09C2" w:rsidRDefault="00FC09C2"/>
    <w:p w14:paraId="0BBF9B83" w14:textId="77777777" w:rsidR="00FC09C2" w:rsidRDefault="00FC09C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nTime">
    <w:altName w:val="Courier New"/>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nTimeH">
    <w:altName w:val="Courier New"/>
    <w:charset w:val="00"/>
    <w:family w:val="swiss"/>
    <w:pitch w:val="variable"/>
    <w:sig w:usb0="00000003" w:usb1="00000000" w:usb2="00000000" w:usb3="00000000" w:csb0="00000001" w:csb1="00000000"/>
  </w:font>
  <w:font w:name=".VnArialH">
    <w:altName w:val="Courier New"/>
    <w:charset w:val="00"/>
    <w:family w:val="swiss"/>
    <w:pitch w:val="variable"/>
    <w:sig w:usb0="00000003" w:usb1="00000000" w:usb2="00000000" w:usb3="00000000" w:csb0="00000001" w:csb1="00000000"/>
  </w:font>
  <w:font w:name=".VnArial">
    <w:altName w:val="Calibri"/>
    <w:charset w:val="00"/>
    <w:family w:val="swiss"/>
    <w:pitch w:val="variable"/>
    <w:sig w:usb0="00000007" w:usb1="00000000" w:usb2="00000000" w:usb3="00000000" w:csb0="00000011" w:csb1="00000000"/>
  </w:font>
  <w:font w:name="Arial Unicode MS">
    <w:panose1 w:val="020B0604020202020204"/>
    <w:charset w:val="80"/>
    <w:family w:val="swiss"/>
    <w:pitch w:val="variable"/>
    <w:sig w:usb0="F7FFAFFF" w:usb1="E9DFFFFF" w:usb2="0000003F" w:usb3="00000000" w:csb0="003F01FF" w:csb1="00000000"/>
  </w:font>
  <w:font w:name="Swis721 BlkEx BT">
    <w:altName w:val="Impact"/>
    <w:charset w:val="00"/>
    <w:family w:val="swiss"/>
    <w:pitch w:val="variable"/>
    <w:sig w:usb0="00000087" w:usb1="00000000" w:usb2="00000000" w:usb3="00000000" w:csb0="0000001B"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2144713"/>
      <w:docPartObj>
        <w:docPartGallery w:val="Page Numbers (Bottom of Page)"/>
        <w:docPartUnique/>
      </w:docPartObj>
    </w:sdtPr>
    <w:sdtEndPr>
      <w:rPr>
        <w:noProof/>
      </w:rPr>
    </w:sdtEndPr>
    <w:sdtContent>
      <w:p w14:paraId="23A5E925" w14:textId="014D2AA0" w:rsidR="00FF79DD" w:rsidRDefault="00FF79DD">
        <w:pPr>
          <w:pStyle w:val="Footer"/>
          <w:jc w:val="center"/>
        </w:pPr>
        <w:r>
          <w:fldChar w:fldCharType="begin"/>
        </w:r>
        <w:r>
          <w:instrText xml:space="preserve"> PAGE   \* MERGEFORMAT </w:instrText>
        </w:r>
        <w:r>
          <w:fldChar w:fldCharType="separate"/>
        </w:r>
        <w:r w:rsidR="00375038">
          <w:rPr>
            <w:noProof/>
          </w:rPr>
          <w:t>4</w:t>
        </w:r>
        <w:r>
          <w:rPr>
            <w:noProof/>
          </w:rPr>
          <w:fldChar w:fldCharType="end"/>
        </w:r>
      </w:p>
    </w:sdtContent>
  </w:sdt>
  <w:p w14:paraId="2EEDF9A6" w14:textId="77777777" w:rsidR="0035185D" w:rsidRDefault="0035185D">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09963326"/>
      <w:docPartObj>
        <w:docPartGallery w:val="Page Numbers (Bottom of Page)"/>
        <w:docPartUnique/>
      </w:docPartObj>
    </w:sdtPr>
    <w:sdtEndPr>
      <w:rPr>
        <w:noProof/>
      </w:rPr>
    </w:sdtEndPr>
    <w:sdtContent>
      <w:p w14:paraId="5EF9F3AD" w14:textId="6062DC6B" w:rsidR="006A24E4" w:rsidRDefault="0035185D">
        <w:pPr>
          <w:pStyle w:val="Footer"/>
          <w:jc w:val="right"/>
        </w:pPr>
        <w:r>
          <w:fldChar w:fldCharType="begin"/>
        </w:r>
        <w:r>
          <w:instrText xml:space="preserve"> PAGE   \* MERGEFORMAT </w:instrText>
        </w:r>
        <w:r>
          <w:fldChar w:fldCharType="separate"/>
        </w:r>
        <w:r w:rsidR="00375038">
          <w:rPr>
            <w:noProof/>
          </w:rPr>
          <w:t>1</w:t>
        </w:r>
        <w:r>
          <w:rPr>
            <w:noProof/>
          </w:rPr>
          <w:fldChar w:fldCharType="end"/>
        </w:r>
      </w:p>
    </w:sdtContent>
  </w:sdt>
  <w:p w14:paraId="36062211" w14:textId="77777777" w:rsidR="0035185D" w:rsidRDefault="0035185D">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6BB090B" w14:textId="77777777" w:rsidR="00FC09C2" w:rsidRDefault="00FC09C2" w:rsidP="00B53F07">
      <w:r>
        <w:separator/>
      </w:r>
    </w:p>
    <w:p w14:paraId="0056E189" w14:textId="77777777" w:rsidR="00FC09C2" w:rsidRDefault="00FC09C2" w:rsidP="00B53F07"/>
    <w:p w14:paraId="20170609" w14:textId="77777777" w:rsidR="00FC09C2" w:rsidRDefault="00FC09C2"/>
    <w:p w14:paraId="2E4F42C4" w14:textId="77777777" w:rsidR="00FC09C2" w:rsidRDefault="00FC09C2"/>
    <w:p w14:paraId="31C1239C" w14:textId="77777777" w:rsidR="00FC09C2" w:rsidRDefault="00FC09C2"/>
    <w:p w14:paraId="597FD94F" w14:textId="77777777" w:rsidR="00FC09C2" w:rsidRDefault="00FC09C2"/>
    <w:p w14:paraId="18C08A09" w14:textId="77777777" w:rsidR="00FC09C2" w:rsidRDefault="00FC09C2"/>
    <w:p w14:paraId="2D7C490C" w14:textId="77777777" w:rsidR="00FC09C2" w:rsidRDefault="00FC09C2"/>
  </w:footnote>
  <w:footnote w:type="continuationSeparator" w:id="0">
    <w:p w14:paraId="08E47377" w14:textId="77777777" w:rsidR="00FC09C2" w:rsidRDefault="00FC09C2" w:rsidP="00B53F07">
      <w:r>
        <w:continuationSeparator/>
      </w:r>
    </w:p>
    <w:p w14:paraId="3F2E5481" w14:textId="77777777" w:rsidR="00FC09C2" w:rsidRDefault="00FC09C2" w:rsidP="00B53F07"/>
    <w:p w14:paraId="6F6C9C25" w14:textId="77777777" w:rsidR="00FC09C2" w:rsidRDefault="00FC09C2"/>
    <w:p w14:paraId="34AF3BFE" w14:textId="77777777" w:rsidR="00FC09C2" w:rsidRDefault="00FC09C2"/>
    <w:p w14:paraId="419D3F30" w14:textId="77777777" w:rsidR="00FC09C2" w:rsidRDefault="00FC09C2"/>
    <w:p w14:paraId="488DEBF4" w14:textId="77777777" w:rsidR="00FC09C2" w:rsidRDefault="00FC09C2"/>
    <w:p w14:paraId="07A1CF7A" w14:textId="77777777" w:rsidR="00FC09C2" w:rsidRDefault="00FC09C2"/>
    <w:p w14:paraId="65A13B02" w14:textId="77777777" w:rsidR="00FC09C2" w:rsidRDefault="00FC09C2"/>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20024A" w14:textId="77777777" w:rsidR="006A24E4" w:rsidRDefault="006A24E4"/>
  <w:p w14:paraId="5D04C326" w14:textId="77777777" w:rsidR="006A24E4" w:rsidRDefault="006A24E4" w:rsidP="00E6020D"/>
  <w:p w14:paraId="1ABF62CC" w14:textId="77777777" w:rsidR="0035185D" w:rsidRDefault="0035185D" w:rsidP="006C26FA"/>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94A535" w14:textId="77777777" w:rsidR="0035185D" w:rsidRPr="00321E38" w:rsidRDefault="0035185D" w:rsidP="00FF79DD">
    <w:pPr>
      <w:pStyle w:val="Header"/>
      <w:pBdr>
        <w:bottom w:val="none" w:sz="0" w:space="0" w:color="auto"/>
      </w:pBdr>
    </w:pPr>
    <w:r>
      <w:rPr>
        <w:noProof/>
      </w:rPr>
      <w:t>TDNV</w:t>
    </w:r>
    <w:r w:rsidR="007B18EB">
      <w:rPr>
        <w:noProof/>
      </w:rPr>
      <w:t xml:space="preserve"> 2.0</w:t>
    </w:r>
    <w:r>
      <w:rPr>
        <w:noProof/>
      </w:rPr>
      <w:t xml:space="preserve"> </w:t>
    </w:r>
    <w:r w:rsidRPr="00321E38">
      <w:t>– Tài liệu Hướng Dẫn Sử Dụng</w:t>
    </w:r>
    <w:r w:rsidRPr="00321E38">
      <w:tab/>
    </w:r>
    <w:r>
      <w:t>v1.0</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9" type="#_x0000_t75" style="width:11.25pt;height:11.25pt" o:bullet="t">
        <v:imagedata r:id="rId1" o:title="mso38"/>
      </v:shape>
    </w:pict>
  </w:numPicBullet>
  <w:numPicBullet w:numPicBulletId="1">
    <w:pict>
      <v:shape id="_x0000_i1070" type="#_x0000_t75" style="width:1.5pt;height:.75pt;visibility:visible;mso-wrap-style:square" o:bullet="t">
        <v:imagedata r:id="rId2" o:title=""/>
      </v:shape>
    </w:pict>
  </w:numPicBullet>
  <w:numPicBullet w:numPicBulletId="2">
    <w:pict>
      <v:shape id="_x0000_i1071" type="#_x0000_t75" style="width:21.75pt;height:18.75pt;visibility:visible;mso-wrap-style:square" o:bullet="t">
        <v:imagedata r:id="rId3" o:title=""/>
      </v:shape>
    </w:pict>
  </w:numPicBullet>
  <w:abstractNum w:abstractNumId="0" w15:restartNumberingAfterBreak="0">
    <w:nsid w:val="FFFFFF88"/>
    <w:multiLevelType w:val="singleLevel"/>
    <w:tmpl w:val="6A9C7F4C"/>
    <w:lvl w:ilvl="0">
      <w:start w:val="1"/>
      <w:numFmt w:val="decimal"/>
      <w:pStyle w:val="ListNumber"/>
      <w:lvlText w:val="%1."/>
      <w:lvlJc w:val="left"/>
      <w:pPr>
        <w:tabs>
          <w:tab w:val="num" w:pos="360"/>
        </w:tabs>
        <w:ind w:left="360" w:hanging="360"/>
      </w:pPr>
    </w:lvl>
  </w:abstractNum>
  <w:abstractNum w:abstractNumId="1" w15:restartNumberingAfterBreak="0">
    <w:nsid w:val="02A77C44"/>
    <w:multiLevelType w:val="hybridMultilevel"/>
    <w:tmpl w:val="A950FDA2"/>
    <w:lvl w:ilvl="0" w:tplc="04090001">
      <w:start w:val="1"/>
      <w:numFmt w:val="bullet"/>
      <w:lvlText w:val=""/>
      <w:lvlJc w:val="left"/>
      <w:pPr>
        <w:ind w:left="778" w:hanging="360"/>
      </w:pPr>
      <w:rPr>
        <w:rFonts w:ascii="Symbol" w:hAnsi="Symbol" w:hint="default"/>
      </w:rPr>
    </w:lvl>
    <w:lvl w:ilvl="1" w:tplc="04090003">
      <w:start w:val="1"/>
      <w:numFmt w:val="bullet"/>
      <w:lvlText w:val="o"/>
      <w:lvlJc w:val="left"/>
      <w:pPr>
        <w:ind w:left="1498" w:hanging="360"/>
      </w:pPr>
      <w:rPr>
        <w:rFonts w:ascii="Courier New" w:hAnsi="Courier New" w:cs="Courier New" w:hint="default"/>
      </w:rPr>
    </w:lvl>
    <w:lvl w:ilvl="2" w:tplc="04090005" w:tentative="1">
      <w:start w:val="1"/>
      <w:numFmt w:val="bullet"/>
      <w:lvlText w:val=""/>
      <w:lvlJc w:val="left"/>
      <w:pPr>
        <w:ind w:left="2218" w:hanging="360"/>
      </w:pPr>
      <w:rPr>
        <w:rFonts w:ascii="Wingdings" w:hAnsi="Wingdings" w:hint="default"/>
      </w:rPr>
    </w:lvl>
    <w:lvl w:ilvl="3" w:tplc="04090001" w:tentative="1">
      <w:start w:val="1"/>
      <w:numFmt w:val="bullet"/>
      <w:lvlText w:val=""/>
      <w:lvlJc w:val="left"/>
      <w:pPr>
        <w:ind w:left="2938" w:hanging="360"/>
      </w:pPr>
      <w:rPr>
        <w:rFonts w:ascii="Symbol" w:hAnsi="Symbol" w:hint="default"/>
      </w:rPr>
    </w:lvl>
    <w:lvl w:ilvl="4" w:tplc="04090003" w:tentative="1">
      <w:start w:val="1"/>
      <w:numFmt w:val="bullet"/>
      <w:lvlText w:val="o"/>
      <w:lvlJc w:val="left"/>
      <w:pPr>
        <w:ind w:left="3658" w:hanging="360"/>
      </w:pPr>
      <w:rPr>
        <w:rFonts w:ascii="Courier New" w:hAnsi="Courier New" w:cs="Courier New" w:hint="default"/>
      </w:rPr>
    </w:lvl>
    <w:lvl w:ilvl="5" w:tplc="04090005" w:tentative="1">
      <w:start w:val="1"/>
      <w:numFmt w:val="bullet"/>
      <w:lvlText w:val=""/>
      <w:lvlJc w:val="left"/>
      <w:pPr>
        <w:ind w:left="4378" w:hanging="360"/>
      </w:pPr>
      <w:rPr>
        <w:rFonts w:ascii="Wingdings" w:hAnsi="Wingdings" w:hint="default"/>
      </w:rPr>
    </w:lvl>
    <w:lvl w:ilvl="6" w:tplc="04090001" w:tentative="1">
      <w:start w:val="1"/>
      <w:numFmt w:val="bullet"/>
      <w:lvlText w:val=""/>
      <w:lvlJc w:val="left"/>
      <w:pPr>
        <w:ind w:left="5098" w:hanging="360"/>
      </w:pPr>
      <w:rPr>
        <w:rFonts w:ascii="Symbol" w:hAnsi="Symbol" w:hint="default"/>
      </w:rPr>
    </w:lvl>
    <w:lvl w:ilvl="7" w:tplc="04090003" w:tentative="1">
      <w:start w:val="1"/>
      <w:numFmt w:val="bullet"/>
      <w:lvlText w:val="o"/>
      <w:lvlJc w:val="left"/>
      <w:pPr>
        <w:ind w:left="5818" w:hanging="360"/>
      </w:pPr>
      <w:rPr>
        <w:rFonts w:ascii="Courier New" w:hAnsi="Courier New" w:cs="Courier New" w:hint="default"/>
      </w:rPr>
    </w:lvl>
    <w:lvl w:ilvl="8" w:tplc="04090005" w:tentative="1">
      <w:start w:val="1"/>
      <w:numFmt w:val="bullet"/>
      <w:lvlText w:val=""/>
      <w:lvlJc w:val="left"/>
      <w:pPr>
        <w:ind w:left="6538" w:hanging="360"/>
      </w:pPr>
      <w:rPr>
        <w:rFonts w:ascii="Wingdings" w:hAnsi="Wingdings" w:hint="default"/>
      </w:rPr>
    </w:lvl>
  </w:abstractNum>
  <w:abstractNum w:abstractNumId="2" w15:restartNumberingAfterBreak="0">
    <w:nsid w:val="0670146A"/>
    <w:multiLevelType w:val="singleLevel"/>
    <w:tmpl w:val="A2B453D0"/>
    <w:name w:val="522222222222222"/>
    <w:lvl w:ilvl="0">
      <w:start w:val="1"/>
      <w:numFmt w:val="decimal"/>
      <w:lvlText w:val="%1."/>
      <w:lvlJc w:val="left"/>
      <w:pPr>
        <w:tabs>
          <w:tab w:val="num" w:pos="360"/>
        </w:tabs>
        <w:ind w:left="216" w:hanging="216"/>
      </w:pPr>
    </w:lvl>
  </w:abstractNum>
  <w:abstractNum w:abstractNumId="3" w15:restartNumberingAfterBreak="0">
    <w:nsid w:val="09081944"/>
    <w:multiLevelType w:val="singleLevel"/>
    <w:tmpl w:val="E94C8798"/>
    <w:name w:val="5222222"/>
    <w:lvl w:ilvl="0">
      <w:start w:val="1"/>
      <w:numFmt w:val="decimal"/>
      <w:lvlText w:val="%1."/>
      <w:lvlJc w:val="left"/>
      <w:pPr>
        <w:tabs>
          <w:tab w:val="num" w:pos="360"/>
        </w:tabs>
        <w:ind w:left="360" w:hanging="360"/>
      </w:pPr>
      <w:rPr>
        <w:rFonts w:ascii=".VnTime" w:hAnsi=".VnTime" w:cs="Times New Roman" w:hint="default"/>
      </w:rPr>
    </w:lvl>
  </w:abstractNum>
  <w:abstractNum w:abstractNumId="4" w15:restartNumberingAfterBreak="0">
    <w:nsid w:val="0BA3273D"/>
    <w:multiLevelType w:val="singleLevel"/>
    <w:tmpl w:val="A2B453D0"/>
    <w:name w:val="52222222222222222222"/>
    <w:lvl w:ilvl="0">
      <w:start w:val="1"/>
      <w:numFmt w:val="decimal"/>
      <w:lvlText w:val="%1."/>
      <w:lvlJc w:val="left"/>
      <w:pPr>
        <w:tabs>
          <w:tab w:val="num" w:pos="360"/>
        </w:tabs>
        <w:ind w:left="216" w:hanging="216"/>
      </w:pPr>
    </w:lvl>
  </w:abstractNum>
  <w:abstractNum w:abstractNumId="5" w15:restartNumberingAfterBreak="0">
    <w:nsid w:val="1041325D"/>
    <w:multiLevelType w:val="multilevel"/>
    <w:tmpl w:val="D3DE8884"/>
    <w:lvl w:ilvl="0">
      <w:start w:val="1"/>
      <w:numFmt w:val="decimal"/>
      <w:pStyle w:val="Heading1"/>
      <w:lvlText w:val="%1."/>
      <w:lvlJc w:val="left"/>
      <w:pPr>
        <w:tabs>
          <w:tab w:val="num" w:pos="360"/>
        </w:tabs>
        <w:ind w:left="360" w:hanging="360"/>
      </w:pPr>
    </w:lvl>
    <w:lvl w:ilvl="1">
      <w:start w:val="1"/>
      <w:numFmt w:val="decimal"/>
      <w:pStyle w:val="Heading2"/>
      <w:lvlText w:val="%1.%2."/>
      <w:lvlJc w:val="left"/>
      <w:pPr>
        <w:tabs>
          <w:tab w:val="num" w:pos="567"/>
        </w:tabs>
        <w:ind w:left="567" w:hanging="567"/>
      </w:pPr>
    </w:lvl>
    <w:lvl w:ilvl="2">
      <w:start w:val="1"/>
      <w:numFmt w:val="decimal"/>
      <w:pStyle w:val="Heading3"/>
      <w:lvlText w:val="%1.%2.%3."/>
      <w:lvlJc w:val="left"/>
      <w:pPr>
        <w:tabs>
          <w:tab w:val="num" w:pos="1224"/>
        </w:tabs>
        <w:ind w:left="1224" w:hanging="504"/>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6" w15:restartNumberingAfterBreak="0">
    <w:nsid w:val="199770EA"/>
    <w:multiLevelType w:val="singleLevel"/>
    <w:tmpl w:val="A2B453D0"/>
    <w:name w:val="522222222222222222222"/>
    <w:lvl w:ilvl="0">
      <w:start w:val="1"/>
      <w:numFmt w:val="decimal"/>
      <w:lvlText w:val="%1."/>
      <w:lvlJc w:val="left"/>
      <w:pPr>
        <w:tabs>
          <w:tab w:val="num" w:pos="360"/>
        </w:tabs>
        <w:ind w:left="216" w:hanging="216"/>
      </w:pPr>
    </w:lvl>
  </w:abstractNum>
  <w:abstractNum w:abstractNumId="7" w15:restartNumberingAfterBreak="0">
    <w:nsid w:val="1B096CC1"/>
    <w:multiLevelType w:val="singleLevel"/>
    <w:tmpl w:val="A2B453D0"/>
    <w:name w:val="52"/>
    <w:lvl w:ilvl="0">
      <w:start w:val="1"/>
      <w:numFmt w:val="decimal"/>
      <w:lvlText w:val="%1."/>
      <w:lvlJc w:val="left"/>
      <w:pPr>
        <w:tabs>
          <w:tab w:val="num" w:pos="360"/>
        </w:tabs>
        <w:ind w:left="216" w:hanging="216"/>
      </w:pPr>
    </w:lvl>
  </w:abstractNum>
  <w:abstractNum w:abstractNumId="8" w15:restartNumberingAfterBreak="0">
    <w:nsid w:val="1B5C544A"/>
    <w:multiLevelType w:val="hybridMultilevel"/>
    <w:tmpl w:val="0DD4E3C4"/>
    <w:lvl w:ilvl="0" w:tplc="55B0AD32">
      <w:start w:val="2"/>
      <w:numFmt w:val="bullet"/>
      <w:lvlText w:val="-"/>
      <w:lvlJc w:val="left"/>
      <w:pPr>
        <w:ind w:left="720" w:hanging="360"/>
      </w:pPr>
      <w:rPr>
        <w:rFonts w:ascii="Times New Roman" w:eastAsia="Times New Roman" w:hAnsi="Times New Roman" w:cs="Times New Roman"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EEE5310"/>
    <w:multiLevelType w:val="singleLevel"/>
    <w:tmpl w:val="A2B453D0"/>
    <w:name w:val="52222222222"/>
    <w:lvl w:ilvl="0">
      <w:start w:val="1"/>
      <w:numFmt w:val="decimal"/>
      <w:lvlText w:val="%1."/>
      <w:lvlJc w:val="left"/>
      <w:pPr>
        <w:tabs>
          <w:tab w:val="num" w:pos="360"/>
        </w:tabs>
        <w:ind w:left="216" w:hanging="216"/>
      </w:pPr>
    </w:lvl>
  </w:abstractNum>
  <w:abstractNum w:abstractNumId="10" w15:restartNumberingAfterBreak="0">
    <w:nsid w:val="1F3B5370"/>
    <w:multiLevelType w:val="hybridMultilevel"/>
    <w:tmpl w:val="45728402"/>
    <w:lvl w:ilvl="0" w:tplc="FFFFFFFF">
      <w:numFmt w:val="bullet"/>
      <w:pStyle w:val="MyNormal"/>
      <w:lvlText w:val="-"/>
      <w:lvlJc w:val="left"/>
      <w:pPr>
        <w:tabs>
          <w:tab w:val="num" w:pos="360"/>
        </w:tabs>
        <w:ind w:left="360" w:hanging="360"/>
      </w:pPr>
      <w:rPr>
        <w:rFonts w:ascii="Times New Roman" w:eastAsia="Times New Roman" w:hAnsi="Times New Roman" w:cs="Times New Roman" w:hint="default"/>
      </w:rPr>
    </w:lvl>
    <w:lvl w:ilvl="1" w:tplc="55C4C72C">
      <w:start w:val="1"/>
      <w:numFmt w:val="bullet"/>
      <w:lvlText w:val="o"/>
      <w:lvlJc w:val="left"/>
      <w:pPr>
        <w:tabs>
          <w:tab w:val="num" w:pos="1780"/>
        </w:tabs>
        <w:ind w:left="1780" w:hanging="360"/>
      </w:pPr>
      <w:rPr>
        <w:rFonts w:ascii="Courier New" w:hAnsi="Courier New" w:cs="Courier New" w:hint="default"/>
      </w:rPr>
    </w:lvl>
    <w:lvl w:ilvl="2" w:tplc="FFFFFFFF">
      <w:start w:val="1"/>
      <w:numFmt w:val="bullet"/>
      <w:lvlText w:val=""/>
      <w:lvlPicBulletId w:val="0"/>
      <w:lvlJc w:val="left"/>
      <w:pPr>
        <w:tabs>
          <w:tab w:val="num" w:pos="2500"/>
        </w:tabs>
        <w:ind w:left="2500" w:hanging="360"/>
      </w:pPr>
      <w:rPr>
        <w:rFonts w:ascii="Symbol" w:hAnsi="Symbol" w:hint="default"/>
      </w:rPr>
    </w:lvl>
    <w:lvl w:ilvl="3" w:tplc="FFFFFFFF">
      <w:start w:val="1"/>
      <w:numFmt w:val="bullet"/>
      <w:lvlText w:val=""/>
      <w:lvlJc w:val="left"/>
      <w:pPr>
        <w:tabs>
          <w:tab w:val="num" w:pos="3220"/>
        </w:tabs>
        <w:ind w:left="3220" w:hanging="360"/>
      </w:pPr>
      <w:rPr>
        <w:rFonts w:ascii="Symbol" w:hAnsi="Symbol" w:hint="default"/>
      </w:rPr>
    </w:lvl>
    <w:lvl w:ilvl="4" w:tplc="FFFFFFFF">
      <w:start w:val="1"/>
      <w:numFmt w:val="bullet"/>
      <w:lvlText w:val="o"/>
      <w:lvlJc w:val="left"/>
      <w:pPr>
        <w:tabs>
          <w:tab w:val="num" w:pos="3940"/>
        </w:tabs>
        <w:ind w:left="3940" w:hanging="360"/>
      </w:pPr>
      <w:rPr>
        <w:rFonts w:ascii="Courier New" w:hAnsi="Courier New" w:cs="Courier New" w:hint="default"/>
      </w:rPr>
    </w:lvl>
    <w:lvl w:ilvl="5" w:tplc="FFFFFFFF">
      <w:start w:val="1"/>
      <w:numFmt w:val="bullet"/>
      <w:lvlText w:val=""/>
      <w:lvlJc w:val="left"/>
      <w:pPr>
        <w:tabs>
          <w:tab w:val="num" w:pos="4660"/>
        </w:tabs>
        <w:ind w:left="4660" w:hanging="360"/>
      </w:pPr>
      <w:rPr>
        <w:rFonts w:ascii="Wingdings" w:hAnsi="Wingdings" w:hint="default"/>
      </w:rPr>
    </w:lvl>
    <w:lvl w:ilvl="6" w:tplc="FFFFFFFF" w:tentative="1">
      <w:start w:val="1"/>
      <w:numFmt w:val="bullet"/>
      <w:lvlText w:val=""/>
      <w:lvlJc w:val="left"/>
      <w:pPr>
        <w:tabs>
          <w:tab w:val="num" w:pos="5380"/>
        </w:tabs>
        <w:ind w:left="5380" w:hanging="360"/>
      </w:pPr>
      <w:rPr>
        <w:rFonts w:ascii="Symbol" w:hAnsi="Symbol" w:hint="default"/>
      </w:rPr>
    </w:lvl>
    <w:lvl w:ilvl="7" w:tplc="FFFFFFFF" w:tentative="1">
      <w:start w:val="1"/>
      <w:numFmt w:val="bullet"/>
      <w:lvlText w:val="o"/>
      <w:lvlJc w:val="left"/>
      <w:pPr>
        <w:tabs>
          <w:tab w:val="num" w:pos="6100"/>
        </w:tabs>
        <w:ind w:left="6100" w:hanging="360"/>
      </w:pPr>
      <w:rPr>
        <w:rFonts w:ascii="Courier New" w:hAnsi="Courier New" w:cs="Courier New" w:hint="default"/>
      </w:rPr>
    </w:lvl>
    <w:lvl w:ilvl="8" w:tplc="FFFFFFFF" w:tentative="1">
      <w:start w:val="1"/>
      <w:numFmt w:val="bullet"/>
      <w:lvlText w:val=""/>
      <w:lvlJc w:val="left"/>
      <w:pPr>
        <w:tabs>
          <w:tab w:val="num" w:pos="6820"/>
        </w:tabs>
        <w:ind w:left="6820" w:hanging="360"/>
      </w:pPr>
      <w:rPr>
        <w:rFonts w:ascii="Wingdings" w:hAnsi="Wingdings" w:hint="default"/>
      </w:rPr>
    </w:lvl>
  </w:abstractNum>
  <w:abstractNum w:abstractNumId="11" w15:restartNumberingAfterBreak="0">
    <w:nsid w:val="2368015F"/>
    <w:multiLevelType w:val="singleLevel"/>
    <w:tmpl w:val="0409000F"/>
    <w:lvl w:ilvl="0">
      <w:start w:val="1"/>
      <w:numFmt w:val="decimal"/>
      <w:lvlText w:val="%1."/>
      <w:lvlJc w:val="left"/>
      <w:pPr>
        <w:tabs>
          <w:tab w:val="num" w:pos="360"/>
        </w:tabs>
        <w:ind w:left="360" w:hanging="360"/>
      </w:pPr>
    </w:lvl>
  </w:abstractNum>
  <w:abstractNum w:abstractNumId="12" w15:restartNumberingAfterBreak="0">
    <w:nsid w:val="23DF63FE"/>
    <w:multiLevelType w:val="singleLevel"/>
    <w:tmpl w:val="A2B453D0"/>
    <w:name w:val="522222222"/>
    <w:lvl w:ilvl="0">
      <w:start w:val="1"/>
      <w:numFmt w:val="decimal"/>
      <w:lvlText w:val="%1."/>
      <w:lvlJc w:val="left"/>
      <w:pPr>
        <w:tabs>
          <w:tab w:val="num" w:pos="360"/>
        </w:tabs>
        <w:ind w:left="216" w:hanging="216"/>
      </w:pPr>
    </w:lvl>
  </w:abstractNum>
  <w:abstractNum w:abstractNumId="13" w15:restartNumberingAfterBreak="0">
    <w:nsid w:val="291F489B"/>
    <w:multiLevelType w:val="hybridMultilevel"/>
    <w:tmpl w:val="D24EB9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AF52692"/>
    <w:multiLevelType w:val="hybridMultilevel"/>
    <w:tmpl w:val="FC284038"/>
    <w:lvl w:ilvl="0" w:tplc="04090001">
      <w:start w:val="16"/>
      <w:numFmt w:val="bullet"/>
      <w:lvlText w:val="–"/>
      <w:lvlJc w:val="left"/>
      <w:pPr>
        <w:ind w:left="720" w:hanging="360"/>
      </w:pPr>
      <w:rPr>
        <w:rFonts w:ascii="Times New Roman" w:eastAsia="Times New Roman" w:hAnsi="Times New Roman" w:cs="Times New Roman"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F9109A40">
      <w:start w:val="1"/>
      <w:numFmt w:val="bullet"/>
      <w:lvlText w:val="-"/>
      <w:lvlJc w:val="left"/>
      <w:pPr>
        <w:ind w:left="2880" w:hanging="360"/>
      </w:pPr>
      <w:rPr>
        <w:rFonts w:ascii="Times New Roman" w:eastAsia="Arial" w:hAnsi="Times New Roman" w:cs="Times New Roman"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C305CE0"/>
    <w:multiLevelType w:val="singleLevel"/>
    <w:tmpl w:val="C930AA2E"/>
    <w:lvl w:ilvl="0">
      <w:start w:val="1"/>
      <w:numFmt w:val="bullet"/>
      <w:pStyle w:val="ListBullet"/>
      <w:lvlText w:val=""/>
      <w:lvlJc w:val="left"/>
      <w:pPr>
        <w:tabs>
          <w:tab w:val="num" w:pos="0"/>
        </w:tabs>
        <w:ind w:left="992" w:hanging="283"/>
      </w:pPr>
      <w:rPr>
        <w:rFonts w:ascii="Symbol" w:hAnsi="Symbol" w:cs="Times New Roman" w:hint="default"/>
      </w:rPr>
    </w:lvl>
  </w:abstractNum>
  <w:abstractNum w:abstractNumId="16" w15:restartNumberingAfterBreak="0">
    <w:nsid w:val="2D252100"/>
    <w:multiLevelType w:val="hybridMultilevel"/>
    <w:tmpl w:val="4D960738"/>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00977D6"/>
    <w:multiLevelType w:val="multilevel"/>
    <w:tmpl w:val="D494BAE8"/>
    <w:lvl w:ilvl="0">
      <w:start w:val="1"/>
      <w:numFmt w:val="decimal"/>
      <w:lvlText w:val="%1"/>
      <w:lvlJc w:val="center"/>
      <w:pPr>
        <w:tabs>
          <w:tab w:val="num" w:pos="621"/>
        </w:tabs>
        <w:ind w:left="621" w:hanging="171"/>
      </w:pPr>
      <w:rPr>
        <w:rFonts w:hint="default"/>
      </w:rPr>
    </w:lvl>
    <w:lvl w:ilvl="1">
      <w:start w:val="1"/>
      <w:numFmt w:val="decimal"/>
      <w:isLgl/>
      <w:lvlText w:val="%1.%2."/>
      <w:lvlJc w:val="left"/>
      <w:pPr>
        <w:ind w:left="1167" w:hanging="360"/>
      </w:pPr>
      <w:rPr>
        <w:rFonts w:hint="default"/>
        <w:b/>
      </w:rPr>
    </w:lvl>
    <w:lvl w:ilvl="2">
      <w:start w:val="1"/>
      <w:numFmt w:val="decimal"/>
      <w:isLgl/>
      <w:lvlText w:val="%1.%2.%3."/>
      <w:lvlJc w:val="left"/>
      <w:pPr>
        <w:ind w:left="1884" w:hanging="720"/>
      </w:pPr>
      <w:rPr>
        <w:rFonts w:hint="default"/>
        <w:b/>
      </w:rPr>
    </w:lvl>
    <w:lvl w:ilvl="3">
      <w:start w:val="1"/>
      <w:numFmt w:val="decimal"/>
      <w:isLgl/>
      <w:lvlText w:val="%1.%2.%3.%4."/>
      <w:lvlJc w:val="left"/>
      <w:pPr>
        <w:ind w:left="2241" w:hanging="720"/>
      </w:pPr>
      <w:rPr>
        <w:rFonts w:hint="default"/>
        <w:b/>
      </w:rPr>
    </w:lvl>
    <w:lvl w:ilvl="4">
      <w:start w:val="1"/>
      <w:numFmt w:val="decimal"/>
      <w:isLgl/>
      <w:lvlText w:val="%1.%2.%3.%4.%5."/>
      <w:lvlJc w:val="left"/>
      <w:pPr>
        <w:ind w:left="2958" w:hanging="1080"/>
      </w:pPr>
      <w:rPr>
        <w:rFonts w:hint="default"/>
        <w:b/>
      </w:rPr>
    </w:lvl>
    <w:lvl w:ilvl="5">
      <w:start w:val="1"/>
      <w:numFmt w:val="decimal"/>
      <w:isLgl/>
      <w:lvlText w:val="%1.%2.%3.%4.%5.%6."/>
      <w:lvlJc w:val="left"/>
      <w:pPr>
        <w:ind w:left="3315" w:hanging="1080"/>
      </w:pPr>
      <w:rPr>
        <w:rFonts w:hint="default"/>
        <w:b/>
      </w:rPr>
    </w:lvl>
    <w:lvl w:ilvl="6">
      <w:start w:val="1"/>
      <w:numFmt w:val="decimal"/>
      <w:isLgl/>
      <w:lvlText w:val="%1.%2.%3.%4.%5.%6.%7."/>
      <w:lvlJc w:val="left"/>
      <w:pPr>
        <w:ind w:left="4032" w:hanging="1440"/>
      </w:pPr>
      <w:rPr>
        <w:rFonts w:hint="default"/>
        <w:b/>
      </w:rPr>
    </w:lvl>
    <w:lvl w:ilvl="7">
      <w:start w:val="1"/>
      <w:numFmt w:val="decimal"/>
      <w:isLgl/>
      <w:lvlText w:val="%1.%2.%3.%4.%5.%6.%7.%8."/>
      <w:lvlJc w:val="left"/>
      <w:pPr>
        <w:ind w:left="4389" w:hanging="1440"/>
      </w:pPr>
      <w:rPr>
        <w:rFonts w:hint="default"/>
        <w:b/>
      </w:rPr>
    </w:lvl>
    <w:lvl w:ilvl="8">
      <w:start w:val="1"/>
      <w:numFmt w:val="decimal"/>
      <w:isLgl/>
      <w:lvlText w:val="%1.%2.%3.%4.%5.%6.%7.%8.%9."/>
      <w:lvlJc w:val="left"/>
      <w:pPr>
        <w:ind w:left="5106" w:hanging="1800"/>
      </w:pPr>
      <w:rPr>
        <w:rFonts w:hint="default"/>
        <w:b/>
      </w:rPr>
    </w:lvl>
  </w:abstractNum>
  <w:abstractNum w:abstractNumId="18" w15:restartNumberingAfterBreak="0">
    <w:nsid w:val="340B5750"/>
    <w:multiLevelType w:val="multilevel"/>
    <w:tmpl w:val="7CBE1376"/>
    <w:lvl w:ilvl="0">
      <w:start w:val="1"/>
      <w:numFmt w:val="decimal"/>
      <w:lvlText w:val="%1."/>
      <w:lvlJc w:val="left"/>
      <w:pPr>
        <w:ind w:left="720" w:hanging="360"/>
      </w:pPr>
      <w:rPr>
        <w:rFonts w:hint="default"/>
      </w:rPr>
    </w:lvl>
    <w:lvl w:ilvl="1">
      <w:start w:val="9"/>
      <w:numFmt w:val="decimal"/>
      <w:isLgl/>
      <w:lvlText w:val="%1.%2"/>
      <w:lvlJc w:val="left"/>
      <w:pPr>
        <w:ind w:left="1425" w:hanging="360"/>
      </w:pPr>
      <w:rPr>
        <w:rFonts w:hint="default"/>
      </w:rPr>
    </w:lvl>
    <w:lvl w:ilvl="2">
      <w:start w:val="1"/>
      <w:numFmt w:val="decimal"/>
      <w:isLgl/>
      <w:lvlText w:val="%1.%2.%3"/>
      <w:lvlJc w:val="left"/>
      <w:pPr>
        <w:ind w:left="2490" w:hanging="720"/>
      </w:pPr>
      <w:rPr>
        <w:rFonts w:hint="default"/>
      </w:rPr>
    </w:lvl>
    <w:lvl w:ilvl="3">
      <w:start w:val="1"/>
      <w:numFmt w:val="decimal"/>
      <w:isLgl/>
      <w:lvlText w:val="%1.%2.%3.%4"/>
      <w:lvlJc w:val="left"/>
      <w:pPr>
        <w:ind w:left="3195" w:hanging="720"/>
      </w:pPr>
      <w:rPr>
        <w:rFonts w:hint="default"/>
      </w:rPr>
    </w:lvl>
    <w:lvl w:ilvl="4">
      <w:start w:val="1"/>
      <w:numFmt w:val="decimal"/>
      <w:isLgl/>
      <w:lvlText w:val="%1.%2.%3.%4.%5"/>
      <w:lvlJc w:val="left"/>
      <w:pPr>
        <w:ind w:left="4260" w:hanging="1080"/>
      </w:pPr>
      <w:rPr>
        <w:rFonts w:hint="default"/>
      </w:rPr>
    </w:lvl>
    <w:lvl w:ilvl="5">
      <w:start w:val="1"/>
      <w:numFmt w:val="decimal"/>
      <w:isLgl/>
      <w:lvlText w:val="%1.%2.%3.%4.%5.%6"/>
      <w:lvlJc w:val="left"/>
      <w:pPr>
        <w:ind w:left="4965" w:hanging="1080"/>
      </w:pPr>
      <w:rPr>
        <w:rFonts w:hint="default"/>
      </w:rPr>
    </w:lvl>
    <w:lvl w:ilvl="6">
      <w:start w:val="1"/>
      <w:numFmt w:val="decimal"/>
      <w:isLgl/>
      <w:lvlText w:val="%1.%2.%3.%4.%5.%6.%7"/>
      <w:lvlJc w:val="left"/>
      <w:pPr>
        <w:ind w:left="6030" w:hanging="1440"/>
      </w:pPr>
      <w:rPr>
        <w:rFonts w:hint="default"/>
      </w:rPr>
    </w:lvl>
    <w:lvl w:ilvl="7">
      <w:start w:val="1"/>
      <w:numFmt w:val="decimal"/>
      <w:isLgl/>
      <w:lvlText w:val="%1.%2.%3.%4.%5.%6.%7.%8"/>
      <w:lvlJc w:val="left"/>
      <w:pPr>
        <w:ind w:left="6735" w:hanging="1440"/>
      </w:pPr>
      <w:rPr>
        <w:rFonts w:hint="default"/>
      </w:rPr>
    </w:lvl>
    <w:lvl w:ilvl="8">
      <w:start w:val="1"/>
      <w:numFmt w:val="decimal"/>
      <w:isLgl/>
      <w:lvlText w:val="%1.%2.%3.%4.%5.%6.%7.%8.%9"/>
      <w:lvlJc w:val="left"/>
      <w:pPr>
        <w:ind w:left="7800" w:hanging="1800"/>
      </w:pPr>
      <w:rPr>
        <w:rFonts w:hint="default"/>
      </w:rPr>
    </w:lvl>
  </w:abstractNum>
  <w:abstractNum w:abstractNumId="19" w15:restartNumberingAfterBreak="0">
    <w:nsid w:val="3A865BD1"/>
    <w:multiLevelType w:val="singleLevel"/>
    <w:tmpl w:val="A2B453D0"/>
    <w:name w:val="5222222222222"/>
    <w:lvl w:ilvl="0">
      <w:start w:val="1"/>
      <w:numFmt w:val="decimal"/>
      <w:lvlText w:val="%1."/>
      <w:lvlJc w:val="left"/>
      <w:pPr>
        <w:tabs>
          <w:tab w:val="num" w:pos="360"/>
        </w:tabs>
        <w:ind w:left="216" w:hanging="216"/>
      </w:pPr>
    </w:lvl>
  </w:abstractNum>
  <w:abstractNum w:abstractNumId="20" w15:restartNumberingAfterBreak="0">
    <w:nsid w:val="3D4B39F7"/>
    <w:multiLevelType w:val="singleLevel"/>
    <w:tmpl w:val="A2B453D0"/>
    <w:name w:val="52222222222222"/>
    <w:lvl w:ilvl="0">
      <w:start w:val="1"/>
      <w:numFmt w:val="decimal"/>
      <w:lvlText w:val="%1."/>
      <w:lvlJc w:val="left"/>
      <w:pPr>
        <w:tabs>
          <w:tab w:val="num" w:pos="360"/>
        </w:tabs>
        <w:ind w:left="216" w:hanging="216"/>
      </w:pPr>
    </w:lvl>
  </w:abstractNum>
  <w:abstractNum w:abstractNumId="21" w15:restartNumberingAfterBreak="0">
    <w:nsid w:val="3F1A7CD7"/>
    <w:multiLevelType w:val="hybridMultilevel"/>
    <w:tmpl w:val="AFA0153A"/>
    <w:lvl w:ilvl="0" w:tplc="E7460D4A">
      <w:numFmt w:val="bullet"/>
      <w:lvlText w:val="-"/>
      <w:lvlJc w:val="left"/>
      <w:pPr>
        <w:ind w:left="720" w:hanging="360"/>
      </w:pPr>
      <w:rPr>
        <w:rFonts w:ascii="Times New Roman" w:eastAsia="Times New Roman" w:hAnsi="Times New Roman" w:cs="Times New Roman" w:hint="default"/>
      </w:rPr>
    </w:lvl>
    <w:lvl w:ilvl="1" w:tplc="D57ECB76">
      <w:numFmt w:val="bullet"/>
      <w:lvlText w:val=""/>
      <w:lvlJc w:val="left"/>
      <w:pPr>
        <w:ind w:left="1440" w:hanging="360"/>
      </w:pPr>
      <w:rPr>
        <w:rFonts w:ascii="Symbol" w:eastAsia="Times New Roman" w:hAnsi="Symbol" w:cs="Times New Roman" w:hint="default"/>
        <w:color w:val="FF0000"/>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71777A4"/>
    <w:multiLevelType w:val="singleLevel"/>
    <w:tmpl w:val="A2B453D0"/>
    <w:name w:val="5222222222"/>
    <w:lvl w:ilvl="0">
      <w:start w:val="1"/>
      <w:numFmt w:val="decimal"/>
      <w:lvlText w:val="%1."/>
      <w:lvlJc w:val="left"/>
      <w:pPr>
        <w:tabs>
          <w:tab w:val="num" w:pos="360"/>
        </w:tabs>
        <w:ind w:left="216" w:hanging="216"/>
      </w:pPr>
    </w:lvl>
  </w:abstractNum>
  <w:abstractNum w:abstractNumId="23" w15:restartNumberingAfterBreak="0">
    <w:nsid w:val="47683234"/>
    <w:multiLevelType w:val="singleLevel"/>
    <w:tmpl w:val="A2B453D0"/>
    <w:name w:val="522222222222222222"/>
    <w:lvl w:ilvl="0">
      <w:start w:val="1"/>
      <w:numFmt w:val="decimal"/>
      <w:lvlText w:val="%1."/>
      <w:lvlJc w:val="left"/>
      <w:pPr>
        <w:tabs>
          <w:tab w:val="num" w:pos="360"/>
        </w:tabs>
        <w:ind w:left="216" w:hanging="216"/>
      </w:pPr>
    </w:lvl>
  </w:abstractNum>
  <w:abstractNum w:abstractNumId="24" w15:restartNumberingAfterBreak="0">
    <w:nsid w:val="47B373C0"/>
    <w:multiLevelType w:val="singleLevel"/>
    <w:tmpl w:val="A2B453D0"/>
    <w:name w:val="5222222222222222"/>
    <w:lvl w:ilvl="0">
      <w:start w:val="1"/>
      <w:numFmt w:val="decimal"/>
      <w:lvlText w:val="%1."/>
      <w:lvlJc w:val="left"/>
      <w:pPr>
        <w:tabs>
          <w:tab w:val="num" w:pos="360"/>
        </w:tabs>
        <w:ind w:left="216" w:hanging="216"/>
      </w:pPr>
    </w:lvl>
  </w:abstractNum>
  <w:abstractNum w:abstractNumId="25" w15:restartNumberingAfterBreak="0">
    <w:nsid w:val="4AC1036E"/>
    <w:multiLevelType w:val="hybridMultilevel"/>
    <w:tmpl w:val="8AEC2034"/>
    <w:lvl w:ilvl="0" w:tplc="4848848C">
      <w:start w:val="3"/>
      <w:numFmt w:val="bullet"/>
      <w:lvlText w:val=""/>
      <w:lvlJc w:val="left"/>
      <w:pPr>
        <w:ind w:left="720" w:hanging="360"/>
      </w:pPr>
      <w:rPr>
        <w:rFonts w:ascii="Wingdings" w:eastAsia="Times New Roman"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464418C"/>
    <w:multiLevelType w:val="hybridMultilevel"/>
    <w:tmpl w:val="28EC4BCA"/>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15:restartNumberingAfterBreak="0">
    <w:nsid w:val="587C5B79"/>
    <w:multiLevelType w:val="hybridMultilevel"/>
    <w:tmpl w:val="6DC818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BD950C5"/>
    <w:multiLevelType w:val="hybridMultilevel"/>
    <w:tmpl w:val="9AD085FA"/>
    <w:lvl w:ilvl="0" w:tplc="3542A494">
      <w:start w:val="1"/>
      <w:numFmt w:val="bullet"/>
      <w:lvlText w:val=""/>
      <w:lvlPicBulletId w:val="2"/>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6192C8E"/>
    <w:multiLevelType w:val="singleLevel"/>
    <w:tmpl w:val="A2B453D0"/>
    <w:name w:val="5222222222222222222"/>
    <w:lvl w:ilvl="0">
      <w:start w:val="1"/>
      <w:numFmt w:val="decimal"/>
      <w:lvlText w:val="%1."/>
      <w:lvlJc w:val="left"/>
      <w:pPr>
        <w:tabs>
          <w:tab w:val="num" w:pos="360"/>
        </w:tabs>
        <w:ind w:left="216" w:hanging="216"/>
      </w:pPr>
    </w:lvl>
  </w:abstractNum>
  <w:abstractNum w:abstractNumId="30" w15:restartNumberingAfterBreak="0">
    <w:nsid w:val="664A7D5D"/>
    <w:multiLevelType w:val="singleLevel"/>
    <w:tmpl w:val="A2B453D0"/>
    <w:name w:val="522222222222"/>
    <w:lvl w:ilvl="0">
      <w:start w:val="1"/>
      <w:numFmt w:val="decimal"/>
      <w:lvlText w:val="%1."/>
      <w:lvlJc w:val="left"/>
      <w:pPr>
        <w:tabs>
          <w:tab w:val="num" w:pos="360"/>
        </w:tabs>
        <w:ind w:left="216" w:hanging="216"/>
      </w:pPr>
    </w:lvl>
  </w:abstractNum>
  <w:abstractNum w:abstractNumId="31" w15:restartNumberingAfterBreak="0">
    <w:nsid w:val="669408D8"/>
    <w:multiLevelType w:val="hybridMultilevel"/>
    <w:tmpl w:val="96B4254C"/>
    <w:lvl w:ilvl="0" w:tplc="9364CA62">
      <w:start w:val="3"/>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9DE2537"/>
    <w:multiLevelType w:val="singleLevel"/>
    <w:tmpl w:val="A2B453D0"/>
    <w:name w:val="52222"/>
    <w:lvl w:ilvl="0">
      <w:start w:val="1"/>
      <w:numFmt w:val="decimal"/>
      <w:lvlText w:val="%1."/>
      <w:lvlJc w:val="left"/>
      <w:pPr>
        <w:tabs>
          <w:tab w:val="num" w:pos="360"/>
        </w:tabs>
        <w:ind w:left="216" w:hanging="216"/>
      </w:pPr>
    </w:lvl>
  </w:abstractNum>
  <w:abstractNum w:abstractNumId="33" w15:restartNumberingAfterBreak="0">
    <w:nsid w:val="6CAE2D27"/>
    <w:multiLevelType w:val="singleLevel"/>
    <w:tmpl w:val="A2B453D0"/>
    <w:name w:val="522222"/>
    <w:lvl w:ilvl="0">
      <w:start w:val="1"/>
      <w:numFmt w:val="decimal"/>
      <w:lvlText w:val="%1."/>
      <w:lvlJc w:val="left"/>
      <w:pPr>
        <w:tabs>
          <w:tab w:val="num" w:pos="360"/>
        </w:tabs>
        <w:ind w:left="216" w:hanging="216"/>
      </w:pPr>
    </w:lvl>
  </w:abstractNum>
  <w:abstractNum w:abstractNumId="34" w15:restartNumberingAfterBreak="0">
    <w:nsid w:val="6DE10D7F"/>
    <w:multiLevelType w:val="hybridMultilevel"/>
    <w:tmpl w:val="AC9EB6DA"/>
    <w:lvl w:ilvl="0" w:tplc="DD9EA82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E200C98"/>
    <w:multiLevelType w:val="singleLevel"/>
    <w:tmpl w:val="A2B453D0"/>
    <w:name w:val="52222222222222222"/>
    <w:lvl w:ilvl="0">
      <w:start w:val="1"/>
      <w:numFmt w:val="decimal"/>
      <w:lvlText w:val="%1."/>
      <w:lvlJc w:val="left"/>
      <w:pPr>
        <w:tabs>
          <w:tab w:val="num" w:pos="360"/>
        </w:tabs>
        <w:ind w:left="216" w:hanging="216"/>
      </w:pPr>
    </w:lvl>
  </w:abstractNum>
  <w:abstractNum w:abstractNumId="36" w15:restartNumberingAfterBreak="0">
    <w:nsid w:val="6F554E85"/>
    <w:multiLevelType w:val="singleLevel"/>
    <w:tmpl w:val="A2B453D0"/>
    <w:name w:val="5"/>
    <w:lvl w:ilvl="0">
      <w:start w:val="1"/>
      <w:numFmt w:val="decimal"/>
      <w:lvlText w:val="%1."/>
      <w:lvlJc w:val="left"/>
      <w:pPr>
        <w:tabs>
          <w:tab w:val="num" w:pos="360"/>
        </w:tabs>
        <w:ind w:left="216" w:hanging="216"/>
      </w:pPr>
    </w:lvl>
  </w:abstractNum>
  <w:abstractNum w:abstractNumId="37" w15:restartNumberingAfterBreak="0">
    <w:nsid w:val="703A2D81"/>
    <w:multiLevelType w:val="singleLevel"/>
    <w:tmpl w:val="A2B453D0"/>
    <w:name w:val="5222"/>
    <w:lvl w:ilvl="0">
      <w:start w:val="1"/>
      <w:numFmt w:val="decimal"/>
      <w:lvlText w:val="%1."/>
      <w:lvlJc w:val="left"/>
      <w:pPr>
        <w:tabs>
          <w:tab w:val="num" w:pos="360"/>
        </w:tabs>
        <w:ind w:left="216" w:hanging="216"/>
      </w:pPr>
    </w:lvl>
  </w:abstractNum>
  <w:abstractNum w:abstractNumId="38" w15:restartNumberingAfterBreak="0">
    <w:nsid w:val="71BB7563"/>
    <w:multiLevelType w:val="singleLevel"/>
    <w:tmpl w:val="876EF2CC"/>
    <w:lvl w:ilvl="0">
      <w:start w:val="1"/>
      <w:numFmt w:val="decimal"/>
      <w:pStyle w:val="TableTitle"/>
      <w:lvlText w:val="B¶ng %1:"/>
      <w:lvlJc w:val="left"/>
      <w:pPr>
        <w:tabs>
          <w:tab w:val="num" w:pos="1080"/>
        </w:tabs>
      </w:pPr>
    </w:lvl>
  </w:abstractNum>
  <w:abstractNum w:abstractNumId="39" w15:restartNumberingAfterBreak="0">
    <w:nsid w:val="73A95C8C"/>
    <w:multiLevelType w:val="hybridMultilevel"/>
    <w:tmpl w:val="CB30A2D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C744AB"/>
    <w:multiLevelType w:val="singleLevel"/>
    <w:tmpl w:val="A2B453D0"/>
    <w:name w:val="52222222"/>
    <w:lvl w:ilvl="0">
      <w:start w:val="1"/>
      <w:numFmt w:val="decimal"/>
      <w:lvlText w:val="%1."/>
      <w:lvlJc w:val="left"/>
      <w:pPr>
        <w:tabs>
          <w:tab w:val="num" w:pos="360"/>
        </w:tabs>
        <w:ind w:left="216" w:hanging="216"/>
      </w:pPr>
    </w:lvl>
  </w:abstractNum>
  <w:abstractNum w:abstractNumId="41" w15:restartNumberingAfterBreak="0">
    <w:nsid w:val="7A9040DA"/>
    <w:multiLevelType w:val="hybridMultilevel"/>
    <w:tmpl w:val="EFF88DC4"/>
    <w:lvl w:ilvl="0" w:tplc="CBD08696">
      <w:start w:val="1"/>
      <w:numFmt w:val="bullet"/>
      <w:pStyle w:val="emrule1"/>
      <w:lvlText w:val=""/>
      <w:lvlJc w:val="left"/>
      <w:pPr>
        <w:tabs>
          <w:tab w:val="num" w:pos="1211"/>
        </w:tabs>
        <w:ind w:left="1191" w:hanging="340"/>
      </w:pPr>
      <w:rPr>
        <w:rFonts w:ascii="Symbol" w:hAnsi="Symbol" w:hint="default"/>
      </w:rPr>
    </w:lvl>
    <w:lvl w:ilvl="1" w:tplc="91B66C92">
      <w:start w:val="1"/>
      <w:numFmt w:val="decimal"/>
      <w:lvlText w:val="%2."/>
      <w:lvlJc w:val="left"/>
      <w:pPr>
        <w:tabs>
          <w:tab w:val="num" w:pos="2007"/>
        </w:tabs>
        <w:ind w:left="2007" w:hanging="360"/>
      </w:pPr>
    </w:lvl>
    <w:lvl w:ilvl="2" w:tplc="B5BEC3AC" w:tentative="1">
      <w:start w:val="1"/>
      <w:numFmt w:val="bullet"/>
      <w:lvlText w:val=""/>
      <w:lvlJc w:val="left"/>
      <w:pPr>
        <w:tabs>
          <w:tab w:val="num" w:pos="2727"/>
        </w:tabs>
        <w:ind w:left="2727" w:hanging="360"/>
      </w:pPr>
      <w:rPr>
        <w:rFonts w:ascii="Wingdings" w:hAnsi="Wingdings" w:hint="default"/>
      </w:rPr>
    </w:lvl>
    <w:lvl w:ilvl="3" w:tplc="25CAFD56" w:tentative="1">
      <w:start w:val="1"/>
      <w:numFmt w:val="bullet"/>
      <w:lvlText w:val=""/>
      <w:lvlJc w:val="left"/>
      <w:pPr>
        <w:tabs>
          <w:tab w:val="num" w:pos="3447"/>
        </w:tabs>
        <w:ind w:left="3447" w:hanging="360"/>
      </w:pPr>
      <w:rPr>
        <w:rFonts w:ascii="Symbol" w:hAnsi="Symbol" w:hint="default"/>
      </w:rPr>
    </w:lvl>
    <w:lvl w:ilvl="4" w:tplc="5D54C332" w:tentative="1">
      <w:start w:val="1"/>
      <w:numFmt w:val="bullet"/>
      <w:lvlText w:val="o"/>
      <w:lvlJc w:val="left"/>
      <w:pPr>
        <w:tabs>
          <w:tab w:val="num" w:pos="4167"/>
        </w:tabs>
        <w:ind w:left="4167" w:hanging="360"/>
      </w:pPr>
      <w:rPr>
        <w:rFonts w:ascii="Courier New" w:hAnsi="Courier New" w:hint="default"/>
      </w:rPr>
    </w:lvl>
    <w:lvl w:ilvl="5" w:tplc="ECD08DCC" w:tentative="1">
      <w:start w:val="1"/>
      <w:numFmt w:val="bullet"/>
      <w:lvlText w:val=""/>
      <w:lvlJc w:val="left"/>
      <w:pPr>
        <w:tabs>
          <w:tab w:val="num" w:pos="4887"/>
        </w:tabs>
        <w:ind w:left="4887" w:hanging="360"/>
      </w:pPr>
      <w:rPr>
        <w:rFonts w:ascii="Wingdings" w:hAnsi="Wingdings" w:hint="default"/>
      </w:rPr>
    </w:lvl>
    <w:lvl w:ilvl="6" w:tplc="6F825E2C" w:tentative="1">
      <w:start w:val="1"/>
      <w:numFmt w:val="bullet"/>
      <w:lvlText w:val=""/>
      <w:lvlJc w:val="left"/>
      <w:pPr>
        <w:tabs>
          <w:tab w:val="num" w:pos="5607"/>
        </w:tabs>
        <w:ind w:left="5607" w:hanging="360"/>
      </w:pPr>
      <w:rPr>
        <w:rFonts w:ascii="Symbol" w:hAnsi="Symbol" w:hint="default"/>
      </w:rPr>
    </w:lvl>
    <w:lvl w:ilvl="7" w:tplc="2CD8CB3E" w:tentative="1">
      <w:start w:val="1"/>
      <w:numFmt w:val="bullet"/>
      <w:lvlText w:val="o"/>
      <w:lvlJc w:val="left"/>
      <w:pPr>
        <w:tabs>
          <w:tab w:val="num" w:pos="6327"/>
        </w:tabs>
        <w:ind w:left="6327" w:hanging="360"/>
      </w:pPr>
      <w:rPr>
        <w:rFonts w:ascii="Courier New" w:hAnsi="Courier New" w:hint="default"/>
      </w:rPr>
    </w:lvl>
    <w:lvl w:ilvl="8" w:tplc="ADDC5648" w:tentative="1">
      <w:start w:val="1"/>
      <w:numFmt w:val="bullet"/>
      <w:lvlText w:val=""/>
      <w:lvlJc w:val="left"/>
      <w:pPr>
        <w:tabs>
          <w:tab w:val="num" w:pos="7047"/>
        </w:tabs>
        <w:ind w:left="7047" w:hanging="360"/>
      </w:pPr>
      <w:rPr>
        <w:rFonts w:ascii="Wingdings" w:hAnsi="Wingdings" w:hint="default"/>
      </w:rPr>
    </w:lvl>
  </w:abstractNum>
  <w:num w:numId="1">
    <w:abstractNumId w:val="5"/>
  </w:num>
  <w:num w:numId="2">
    <w:abstractNumId w:val="0"/>
  </w:num>
  <w:num w:numId="3">
    <w:abstractNumId w:val="38"/>
  </w:num>
  <w:num w:numId="4">
    <w:abstractNumId w:val="5"/>
  </w:num>
  <w:num w:numId="5">
    <w:abstractNumId w:val="15"/>
  </w:num>
  <w:num w:numId="6">
    <w:abstractNumId w:val="41"/>
  </w:num>
  <w:num w:numId="7">
    <w:abstractNumId w:val="10"/>
  </w:num>
  <w:num w:numId="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7"/>
  </w:num>
  <w:num w:numId="10">
    <w:abstractNumId w:val="18"/>
  </w:num>
  <w:num w:numId="11">
    <w:abstractNumId w:val="8"/>
  </w:num>
  <w:num w:numId="12">
    <w:abstractNumId w:val="39"/>
  </w:num>
  <w:num w:numId="13">
    <w:abstractNumId w:val="27"/>
  </w:num>
  <w:num w:numId="14">
    <w:abstractNumId w:val="13"/>
  </w:num>
  <w:num w:numId="15">
    <w:abstractNumId w:val="1"/>
  </w:num>
  <w:num w:numId="16">
    <w:abstractNumId w:val="5"/>
    <w:lvlOverride w:ilvl="0">
      <w:startOverride w:val="4"/>
    </w:lvlOverride>
    <w:lvlOverride w:ilvl="1">
      <w:startOverride w:val="1"/>
    </w:lvlOverride>
    <w:lvlOverride w:ilvl="2">
      <w:startOverride w:val="2"/>
    </w:lvlOverride>
  </w:num>
  <w:num w:numId="17">
    <w:abstractNumId w:val="5"/>
    <w:lvlOverride w:ilvl="0">
      <w:startOverride w:val="4"/>
    </w:lvlOverride>
    <w:lvlOverride w:ilvl="1">
      <w:startOverride w:val="2"/>
    </w:lvlOverride>
    <w:lvlOverride w:ilvl="2">
      <w:startOverride w:val="2"/>
    </w:lvlOverride>
  </w:num>
  <w:num w:numId="18">
    <w:abstractNumId w:val="34"/>
  </w:num>
  <w:num w:numId="19">
    <w:abstractNumId w:val="26"/>
  </w:num>
  <w:num w:numId="20">
    <w:abstractNumId w:val="21"/>
  </w:num>
  <w:num w:numId="21">
    <w:abstractNumId w:val="14"/>
  </w:num>
  <w:num w:numId="22">
    <w:abstractNumId w:val="28"/>
  </w:num>
  <w:num w:numId="23">
    <w:abstractNumId w:val="25"/>
  </w:num>
  <w:num w:numId="24">
    <w:abstractNumId w:val="11"/>
  </w:num>
  <w:num w:numId="25">
    <w:abstractNumId w:val="16"/>
  </w:num>
  <w:num w:numId="26">
    <w:abstractNumId w:val="31"/>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hideGrammaticalErrors/>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4423D"/>
    <w:rsid w:val="0000047D"/>
    <w:rsid w:val="00000AEC"/>
    <w:rsid w:val="0000158B"/>
    <w:rsid w:val="000015A4"/>
    <w:rsid w:val="00001BF1"/>
    <w:rsid w:val="00001D06"/>
    <w:rsid w:val="0000371B"/>
    <w:rsid w:val="00003D31"/>
    <w:rsid w:val="000041E1"/>
    <w:rsid w:val="000041E6"/>
    <w:rsid w:val="00004763"/>
    <w:rsid w:val="00004854"/>
    <w:rsid w:val="00004EC0"/>
    <w:rsid w:val="000051C7"/>
    <w:rsid w:val="0000598F"/>
    <w:rsid w:val="00006A07"/>
    <w:rsid w:val="00007124"/>
    <w:rsid w:val="00007699"/>
    <w:rsid w:val="00007DA2"/>
    <w:rsid w:val="00010739"/>
    <w:rsid w:val="00011DFC"/>
    <w:rsid w:val="00012EEA"/>
    <w:rsid w:val="00013B72"/>
    <w:rsid w:val="00014AC5"/>
    <w:rsid w:val="00014DCD"/>
    <w:rsid w:val="0001599E"/>
    <w:rsid w:val="00015B41"/>
    <w:rsid w:val="00016DEE"/>
    <w:rsid w:val="000173BE"/>
    <w:rsid w:val="00017712"/>
    <w:rsid w:val="00020A90"/>
    <w:rsid w:val="00021842"/>
    <w:rsid w:val="000218B4"/>
    <w:rsid w:val="00021D89"/>
    <w:rsid w:val="00024AC4"/>
    <w:rsid w:val="00026244"/>
    <w:rsid w:val="000273D5"/>
    <w:rsid w:val="000279AA"/>
    <w:rsid w:val="000279D9"/>
    <w:rsid w:val="00031009"/>
    <w:rsid w:val="00031E12"/>
    <w:rsid w:val="00032419"/>
    <w:rsid w:val="00032BBF"/>
    <w:rsid w:val="00033338"/>
    <w:rsid w:val="00033751"/>
    <w:rsid w:val="0003377B"/>
    <w:rsid w:val="00033C4A"/>
    <w:rsid w:val="00033DFB"/>
    <w:rsid w:val="00034AD4"/>
    <w:rsid w:val="00034E89"/>
    <w:rsid w:val="00035214"/>
    <w:rsid w:val="00035AB3"/>
    <w:rsid w:val="00036962"/>
    <w:rsid w:val="0003730C"/>
    <w:rsid w:val="00037B18"/>
    <w:rsid w:val="0004423D"/>
    <w:rsid w:val="00044CC8"/>
    <w:rsid w:val="000469FB"/>
    <w:rsid w:val="00046DAA"/>
    <w:rsid w:val="00046DC8"/>
    <w:rsid w:val="00047CCC"/>
    <w:rsid w:val="00050120"/>
    <w:rsid w:val="000503DF"/>
    <w:rsid w:val="00050BC3"/>
    <w:rsid w:val="00050E06"/>
    <w:rsid w:val="00051050"/>
    <w:rsid w:val="0005288C"/>
    <w:rsid w:val="00052A97"/>
    <w:rsid w:val="00052E8F"/>
    <w:rsid w:val="00054EF3"/>
    <w:rsid w:val="000560E8"/>
    <w:rsid w:val="00057555"/>
    <w:rsid w:val="00057788"/>
    <w:rsid w:val="00057E74"/>
    <w:rsid w:val="000610D1"/>
    <w:rsid w:val="00061D7C"/>
    <w:rsid w:val="00061EA6"/>
    <w:rsid w:val="000623D2"/>
    <w:rsid w:val="00062D71"/>
    <w:rsid w:val="00063A1F"/>
    <w:rsid w:val="00064C65"/>
    <w:rsid w:val="00064E29"/>
    <w:rsid w:val="00065981"/>
    <w:rsid w:val="000667DF"/>
    <w:rsid w:val="00066A5B"/>
    <w:rsid w:val="000700D8"/>
    <w:rsid w:val="000705AA"/>
    <w:rsid w:val="00071853"/>
    <w:rsid w:val="00071B05"/>
    <w:rsid w:val="00071DF4"/>
    <w:rsid w:val="00073AD5"/>
    <w:rsid w:val="000747DB"/>
    <w:rsid w:val="00074E2B"/>
    <w:rsid w:val="0007530B"/>
    <w:rsid w:val="00075709"/>
    <w:rsid w:val="000757AC"/>
    <w:rsid w:val="00075B34"/>
    <w:rsid w:val="00076D1A"/>
    <w:rsid w:val="00077465"/>
    <w:rsid w:val="00077708"/>
    <w:rsid w:val="000779E8"/>
    <w:rsid w:val="00077A37"/>
    <w:rsid w:val="00077B0C"/>
    <w:rsid w:val="00077C50"/>
    <w:rsid w:val="00080BB5"/>
    <w:rsid w:val="000816FD"/>
    <w:rsid w:val="0008195E"/>
    <w:rsid w:val="000824FC"/>
    <w:rsid w:val="000838E0"/>
    <w:rsid w:val="00083DDA"/>
    <w:rsid w:val="00084919"/>
    <w:rsid w:val="000857F7"/>
    <w:rsid w:val="00085FE3"/>
    <w:rsid w:val="00087709"/>
    <w:rsid w:val="000877AF"/>
    <w:rsid w:val="00087911"/>
    <w:rsid w:val="00087A74"/>
    <w:rsid w:val="00087AF5"/>
    <w:rsid w:val="00090070"/>
    <w:rsid w:val="00090318"/>
    <w:rsid w:val="00090CA6"/>
    <w:rsid w:val="000911EA"/>
    <w:rsid w:val="00091970"/>
    <w:rsid w:val="00092719"/>
    <w:rsid w:val="0009294E"/>
    <w:rsid w:val="00093D1D"/>
    <w:rsid w:val="00093DC9"/>
    <w:rsid w:val="000950FE"/>
    <w:rsid w:val="00095D21"/>
    <w:rsid w:val="0009709F"/>
    <w:rsid w:val="000A0654"/>
    <w:rsid w:val="000A0999"/>
    <w:rsid w:val="000A0B04"/>
    <w:rsid w:val="000A132C"/>
    <w:rsid w:val="000A3A6C"/>
    <w:rsid w:val="000A4014"/>
    <w:rsid w:val="000A42E1"/>
    <w:rsid w:val="000A4D3A"/>
    <w:rsid w:val="000A4F1B"/>
    <w:rsid w:val="000A5613"/>
    <w:rsid w:val="000A56F7"/>
    <w:rsid w:val="000A68F1"/>
    <w:rsid w:val="000A69E3"/>
    <w:rsid w:val="000A7547"/>
    <w:rsid w:val="000A7D16"/>
    <w:rsid w:val="000A7EBD"/>
    <w:rsid w:val="000B09E5"/>
    <w:rsid w:val="000B0A52"/>
    <w:rsid w:val="000B1373"/>
    <w:rsid w:val="000B1AAF"/>
    <w:rsid w:val="000B1B75"/>
    <w:rsid w:val="000B368E"/>
    <w:rsid w:val="000B4416"/>
    <w:rsid w:val="000B4499"/>
    <w:rsid w:val="000B4AFF"/>
    <w:rsid w:val="000B4CCB"/>
    <w:rsid w:val="000B5547"/>
    <w:rsid w:val="000B5C27"/>
    <w:rsid w:val="000B6A5B"/>
    <w:rsid w:val="000B6D4E"/>
    <w:rsid w:val="000B7A0B"/>
    <w:rsid w:val="000C0CEE"/>
    <w:rsid w:val="000C189C"/>
    <w:rsid w:val="000C1AF1"/>
    <w:rsid w:val="000C1DF8"/>
    <w:rsid w:val="000C2588"/>
    <w:rsid w:val="000C2B71"/>
    <w:rsid w:val="000C3096"/>
    <w:rsid w:val="000C3A27"/>
    <w:rsid w:val="000C3AFC"/>
    <w:rsid w:val="000C568F"/>
    <w:rsid w:val="000C5D72"/>
    <w:rsid w:val="000C71EA"/>
    <w:rsid w:val="000C73E9"/>
    <w:rsid w:val="000C7B47"/>
    <w:rsid w:val="000D0502"/>
    <w:rsid w:val="000D0A7A"/>
    <w:rsid w:val="000D1094"/>
    <w:rsid w:val="000D24BD"/>
    <w:rsid w:val="000D2E0A"/>
    <w:rsid w:val="000D2E23"/>
    <w:rsid w:val="000D2EC9"/>
    <w:rsid w:val="000D4ED0"/>
    <w:rsid w:val="000D5091"/>
    <w:rsid w:val="000D513C"/>
    <w:rsid w:val="000D5192"/>
    <w:rsid w:val="000D5A40"/>
    <w:rsid w:val="000D5D4B"/>
    <w:rsid w:val="000D695D"/>
    <w:rsid w:val="000D7A58"/>
    <w:rsid w:val="000D7AC1"/>
    <w:rsid w:val="000D7B68"/>
    <w:rsid w:val="000D7D6B"/>
    <w:rsid w:val="000E156F"/>
    <w:rsid w:val="000E1EDA"/>
    <w:rsid w:val="000E21F2"/>
    <w:rsid w:val="000E3E85"/>
    <w:rsid w:val="000E4C67"/>
    <w:rsid w:val="000E5033"/>
    <w:rsid w:val="000E5715"/>
    <w:rsid w:val="000E5838"/>
    <w:rsid w:val="000E681D"/>
    <w:rsid w:val="000E6DDF"/>
    <w:rsid w:val="000E7453"/>
    <w:rsid w:val="000F00F8"/>
    <w:rsid w:val="000F03E6"/>
    <w:rsid w:val="000F0A52"/>
    <w:rsid w:val="000F10C9"/>
    <w:rsid w:val="000F33B3"/>
    <w:rsid w:val="000F4437"/>
    <w:rsid w:val="000F47CF"/>
    <w:rsid w:val="000F487C"/>
    <w:rsid w:val="000F488B"/>
    <w:rsid w:val="000F5559"/>
    <w:rsid w:val="000F55BC"/>
    <w:rsid w:val="000F5B4E"/>
    <w:rsid w:val="000F5F97"/>
    <w:rsid w:val="000F7991"/>
    <w:rsid w:val="001007F0"/>
    <w:rsid w:val="0010080F"/>
    <w:rsid w:val="00101177"/>
    <w:rsid w:val="00101719"/>
    <w:rsid w:val="00101F1B"/>
    <w:rsid w:val="001028E3"/>
    <w:rsid w:val="00102DC3"/>
    <w:rsid w:val="0010361C"/>
    <w:rsid w:val="00104B93"/>
    <w:rsid w:val="00104F11"/>
    <w:rsid w:val="001050CA"/>
    <w:rsid w:val="0010630A"/>
    <w:rsid w:val="00106FE0"/>
    <w:rsid w:val="001102BC"/>
    <w:rsid w:val="00111224"/>
    <w:rsid w:val="001117CA"/>
    <w:rsid w:val="00111FDC"/>
    <w:rsid w:val="00112B0E"/>
    <w:rsid w:val="00112D0B"/>
    <w:rsid w:val="001141DF"/>
    <w:rsid w:val="00120D0C"/>
    <w:rsid w:val="00120F3D"/>
    <w:rsid w:val="00121D95"/>
    <w:rsid w:val="001226D1"/>
    <w:rsid w:val="00122B25"/>
    <w:rsid w:val="001252C8"/>
    <w:rsid w:val="00125714"/>
    <w:rsid w:val="00126399"/>
    <w:rsid w:val="001276DD"/>
    <w:rsid w:val="001307C5"/>
    <w:rsid w:val="001310A1"/>
    <w:rsid w:val="00131122"/>
    <w:rsid w:val="00131B99"/>
    <w:rsid w:val="00132504"/>
    <w:rsid w:val="001329AE"/>
    <w:rsid w:val="00132A5B"/>
    <w:rsid w:val="001331C1"/>
    <w:rsid w:val="00134812"/>
    <w:rsid w:val="00134D1E"/>
    <w:rsid w:val="00135B60"/>
    <w:rsid w:val="00135E6A"/>
    <w:rsid w:val="00136A59"/>
    <w:rsid w:val="001401DF"/>
    <w:rsid w:val="00141089"/>
    <w:rsid w:val="00141672"/>
    <w:rsid w:val="00141BC1"/>
    <w:rsid w:val="00141E99"/>
    <w:rsid w:val="00142921"/>
    <w:rsid w:val="00142B99"/>
    <w:rsid w:val="00142E12"/>
    <w:rsid w:val="001435E4"/>
    <w:rsid w:val="00144E18"/>
    <w:rsid w:val="0014578A"/>
    <w:rsid w:val="0014595D"/>
    <w:rsid w:val="00145E07"/>
    <w:rsid w:val="001468DA"/>
    <w:rsid w:val="001473B0"/>
    <w:rsid w:val="001478D5"/>
    <w:rsid w:val="00147A41"/>
    <w:rsid w:val="00150568"/>
    <w:rsid w:val="0015093A"/>
    <w:rsid w:val="00150F02"/>
    <w:rsid w:val="001519C2"/>
    <w:rsid w:val="00151B3F"/>
    <w:rsid w:val="00152BEE"/>
    <w:rsid w:val="0015502C"/>
    <w:rsid w:val="00155115"/>
    <w:rsid w:val="00155368"/>
    <w:rsid w:val="00155D0E"/>
    <w:rsid w:val="00156B98"/>
    <w:rsid w:val="00157068"/>
    <w:rsid w:val="001617C1"/>
    <w:rsid w:val="00162A18"/>
    <w:rsid w:val="00163212"/>
    <w:rsid w:val="00165ABE"/>
    <w:rsid w:val="0016683F"/>
    <w:rsid w:val="00166EF5"/>
    <w:rsid w:val="00167637"/>
    <w:rsid w:val="00167D6F"/>
    <w:rsid w:val="00170619"/>
    <w:rsid w:val="001709BB"/>
    <w:rsid w:val="001713AE"/>
    <w:rsid w:val="001715C9"/>
    <w:rsid w:val="00171812"/>
    <w:rsid w:val="00171EE1"/>
    <w:rsid w:val="001720FB"/>
    <w:rsid w:val="0017285A"/>
    <w:rsid w:val="00173104"/>
    <w:rsid w:val="00175594"/>
    <w:rsid w:val="0017612B"/>
    <w:rsid w:val="001763F5"/>
    <w:rsid w:val="00177BD8"/>
    <w:rsid w:val="00180878"/>
    <w:rsid w:val="00180D68"/>
    <w:rsid w:val="00180DE4"/>
    <w:rsid w:val="0018126A"/>
    <w:rsid w:val="001834E6"/>
    <w:rsid w:val="001844BC"/>
    <w:rsid w:val="00184B15"/>
    <w:rsid w:val="00185112"/>
    <w:rsid w:val="00185255"/>
    <w:rsid w:val="001854A1"/>
    <w:rsid w:val="001868FC"/>
    <w:rsid w:val="00190767"/>
    <w:rsid w:val="00191748"/>
    <w:rsid w:val="001917D6"/>
    <w:rsid w:val="00191CEF"/>
    <w:rsid w:val="00192983"/>
    <w:rsid w:val="00192A15"/>
    <w:rsid w:val="00193215"/>
    <w:rsid w:val="00193A3F"/>
    <w:rsid w:val="001956E7"/>
    <w:rsid w:val="001958FF"/>
    <w:rsid w:val="00196A28"/>
    <w:rsid w:val="00197EB4"/>
    <w:rsid w:val="001A00E5"/>
    <w:rsid w:val="001A1193"/>
    <w:rsid w:val="001A1B71"/>
    <w:rsid w:val="001A2B03"/>
    <w:rsid w:val="001A3319"/>
    <w:rsid w:val="001A34AF"/>
    <w:rsid w:val="001A47A6"/>
    <w:rsid w:val="001A4F05"/>
    <w:rsid w:val="001A6465"/>
    <w:rsid w:val="001A6BFD"/>
    <w:rsid w:val="001A6E3E"/>
    <w:rsid w:val="001A7846"/>
    <w:rsid w:val="001A7EED"/>
    <w:rsid w:val="001B1927"/>
    <w:rsid w:val="001B1B6B"/>
    <w:rsid w:val="001B1E1B"/>
    <w:rsid w:val="001B1E66"/>
    <w:rsid w:val="001B23D8"/>
    <w:rsid w:val="001B358B"/>
    <w:rsid w:val="001B3E00"/>
    <w:rsid w:val="001B3EDF"/>
    <w:rsid w:val="001B3FF2"/>
    <w:rsid w:val="001B49CA"/>
    <w:rsid w:val="001B49FC"/>
    <w:rsid w:val="001B6B79"/>
    <w:rsid w:val="001B75C8"/>
    <w:rsid w:val="001C09D1"/>
    <w:rsid w:val="001C1A26"/>
    <w:rsid w:val="001C263D"/>
    <w:rsid w:val="001C2B47"/>
    <w:rsid w:val="001C3588"/>
    <w:rsid w:val="001C5DE8"/>
    <w:rsid w:val="001C64D9"/>
    <w:rsid w:val="001C6F9D"/>
    <w:rsid w:val="001C6FC9"/>
    <w:rsid w:val="001C7592"/>
    <w:rsid w:val="001D055A"/>
    <w:rsid w:val="001D0D67"/>
    <w:rsid w:val="001D26E5"/>
    <w:rsid w:val="001D2CFE"/>
    <w:rsid w:val="001D3377"/>
    <w:rsid w:val="001D3980"/>
    <w:rsid w:val="001D3AF7"/>
    <w:rsid w:val="001D3CB1"/>
    <w:rsid w:val="001D3D2E"/>
    <w:rsid w:val="001D59D6"/>
    <w:rsid w:val="001D6958"/>
    <w:rsid w:val="001E3F5C"/>
    <w:rsid w:val="001E4078"/>
    <w:rsid w:val="001E43BA"/>
    <w:rsid w:val="001E6500"/>
    <w:rsid w:val="001E692E"/>
    <w:rsid w:val="001F026D"/>
    <w:rsid w:val="001F0AD8"/>
    <w:rsid w:val="001F0FBC"/>
    <w:rsid w:val="001F35B0"/>
    <w:rsid w:val="001F4FC5"/>
    <w:rsid w:val="001F55B5"/>
    <w:rsid w:val="001F5A29"/>
    <w:rsid w:val="001F5D6D"/>
    <w:rsid w:val="001F6C83"/>
    <w:rsid w:val="00200206"/>
    <w:rsid w:val="00200221"/>
    <w:rsid w:val="00201173"/>
    <w:rsid w:val="00202500"/>
    <w:rsid w:val="00202884"/>
    <w:rsid w:val="00202BD8"/>
    <w:rsid w:val="00202F50"/>
    <w:rsid w:val="00203CA1"/>
    <w:rsid w:val="00204244"/>
    <w:rsid w:val="00204A5C"/>
    <w:rsid w:val="00206820"/>
    <w:rsid w:val="002078C2"/>
    <w:rsid w:val="00207B21"/>
    <w:rsid w:val="0021183E"/>
    <w:rsid w:val="00211DC1"/>
    <w:rsid w:val="00211FC2"/>
    <w:rsid w:val="002124FF"/>
    <w:rsid w:val="002125FD"/>
    <w:rsid w:val="00214CEE"/>
    <w:rsid w:val="0021557F"/>
    <w:rsid w:val="002166D7"/>
    <w:rsid w:val="0021674D"/>
    <w:rsid w:val="00220955"/>
    <w:rsid w:val="00220B3E"/>
    <w:rsid w:val="00220EBC"/>
    <w:rsid w:val="0022208F"/>
    <w:rsid w:val="002221A6"/>
    <w:rsid w:val="002225CC"/>
    <w:rsid w:val="002229E5"/>
    <w:rsid w:val="002249B8"/>
    <w:rsid w:val="00226691"/>
    <w:rsid w:val="002278E9"/>
    <w:rsid w:val="00231BE6"/>
    <w:rsid w:val="00231C3E"/>
    <w:rsid w:val="00232D97"/>
    <w:rsid w:val="00233376"/>
    <w:rsid w:val="00233FA2"/>
    <w:rsid w:val="002342FB"/>
    <w:rsid w:val="002364AC"/>
    <w:rsid w:val="00236F24"/>
    <w:rsid w:val="0024006D"/>
    <w:rsid w:val="002401AC"/>
    <w:rsid w:val="0024076E"/>
    <w:rsid w:val="00240DBA"/>
    <w:rsid w:val="00242130"/>
    <w:rsid w:val="00242643"/>
    <w:rsid w:val="00242E3F"/>
    <w:rsid w:val="002431BE"/>
    <w:rsid w:val="00244816"/>
    <w:rsid w:val="00244FEE"/>
    <w:rsid w:val="00245E91"/>
    <w:rsid w:val="00246409"/>
    <w:rsid w:val="002500DC"/>
    <w:rsid w:val="002503E1"/>
    <w:rsid w:val="00250DE8"/>
    <w:rsid w:val="002527BC"/>
    <w:rsid w:val="00253CD7"/>
    <w:rsid w:val="00255AFE"/>
    <w:rsid w:val="00256269"/>
    <w:rsid w:val="002568C0"/>
    <w:rsid w:val="00257E78"/>
    <w:rsid w:val="00261527"/>
    <w:rsid w:val="00261811"/>
    <w:rsid w:val="00262244"/>
    <w:rsid w:val="0026245E"/>
    <w:rsid w:val="002639F7"/>
    <w:rsid w:val="00266547"/>
    <w:rsid w:val="002666AD"/>
    <w:rsid w:val="00266861"/>
    <w:rsid w:val="00266953"/>
    <w:rsid w:val="002705F9"/>
    <w:rsid w:val="00271CD2"/>
    <w:rsid w:val="0027264E"/>
    <w:rsid w:val="00272E30"/>
    <w:rsid w:val="002731CC"/>
    <w:rsid w:val="0027322E"/>
    <w:rsid w:val="00274343"/>
    <w:rsid w:val="002755FF"/>
    <w:rsid w:val="002767D3"/>
    <w:rsid w:val="00276E03"/>
    <w:rsid w:val="002773D6"/>
    <w:rsid w:val="00277DB0"/>
    <w:rsid w:val="002813D3"/>
    <w:rsid w:val="002822DC"/>
    <w:rsid w:val="002824FF"/>
    <w:rsid w:val="0028279C"/>
    <w:rsid w:val="00282EFB"/>
    <w:rsid w:val="002834F8"/>
    <w:rsid w:val="00283565"/>
    <w:rsid w:val="00284ADF"/>
    <w:rsid w:val="0028524F"/>
    <w:rsid w:val="00286F57"/>
    <w:rsid w:val="00287376"/>
    <w:rsid w:val="00290C6E"/>
    <w:rsid w:val="00291A4E"/>
    <w:rsid w:val="00291B1E"/>
    <w:rsid w:val="00293D56"/>
    <w:rsid w:val="00293FE6"/>
    <w:rsid w:val="002941FA"/>
    <w:rsid w:val="0029443E"/>
    <w:rsid w:val="00294E70"/>
    <w:rsid w:val="002958FE"/>
    <w:rsid w:val="00296BD9"/>
    <w:rsid w:val="00297646"/>
    <w:rsid w:val="002977AF"/>
    <w:rsid w:val="00297C3A"/>
    <w:rsid w:val="002A2049"/>
    <w:rsid w:val="002A27F8"/>
    <w:rsid w:val="002A3788"/>
    <w:rsid w:val="002A6D89"/>
    <w:rsid w:val="002A7567"/>
    <w:rsid w:val="002A7F4C"/>
    <w:rsid w:val="002B0B0B"/>
    <w:rsid w:val="002B169F"/>
    <w:rsid w:val="002B1F74"/>
    <w:rsid w:val="002B2036"/>
    <w:rsid w:val="002B21ED"/>
    <w:rsid w:val="002B2871"/>
    <w:rsid w:val="002B496B"/>
    <w:rsid w:val="002B4FAE"/>
    <w:rsid w:val="002B69C4"/>
    <w:rsid w:val="002B7900"/>
    <w:rsid w:val="002C0451"/>
    <w:rsid w:val="002C095E"/>
    <w:rsid w:val="002C1DFF"/>
    <w:rsid w:val="002C27C0"/>
    <w:rsid w:val="002C5535"/>
    <w:rsid w:val="002C5D2C"/>
    <w:rsid w:val="002C5F80"/>
    <w:rsid w:val="002C60D9"/>
    <w:rsid w:val="002C6780"/>
    <w:rsid w:val="002C6D43"/>
    <w:rsid w:val="002C7DE8"/>
    <w:rsid w:val="002D0323"/>
    <w:rsid w:val="002D059E"/>
    <w:rsid w:val="002D0A9F"/>
    <w:rsid w:val="002D1F04"/>
    <w:rsid w:val="002D2E55"/>
    <w:rsid w:val="002D4A08"/>
    <w:rsid w:val="002D63B6"/>
    <w:rsid w:val="002D6A73"/>
    <w:rsid w:val="002D6C38"/>
    <w:rsid w:val="002D7CA3"/>
    <w:rsid w:val="002E0EB4"/>
    <w:rsid w:val="002E2120"/>
    <w:rsid w:val="002E4A8C"/>
    <w:rsid w:val="002E55DE"/>
    <w:rsid w:val="002E5F11"/>
    <w:rsid w:val="002E63C4"/>
    <w:rsid w:val="002E7CED"/>
    <w:rsid w:val="002E7DFA"/>
    <w:rsid w:val="002F0CFE"/>
    <w:rsid w:val="002F33D5"/>
    <w:rsid w:val="002F34BD"/>
    <w:rsid w:val="002F3A0F"/>
    <w:rsid w:val="002F4262"/>
    <w:rsid w:val="002F6342"/>
    <w:rsid w:val="002F7F4D"/>
    <w:rsid w:val="00300047"/>
    <w:rsid w:val="003026A0"/>
    <w:rsid w:val="003034B6"/>
    <w:rsid w:val="00305F88"/>
    <w:rsid w:val="0030619C"/>
    <w:rsid w:val="00306528"/>
    <w:rsid w:val="00306875"/>
    <w:rsid w:val="00306947"/>
    <w:rsid w:val="003072AE"/>
    <w:rsid w:val="003078DC"/>
    <w:rsid w:val="00311DD6"/>
    <w:rsid w:val="00311EC9"/>
    <w:rsid w:val="00313C69"/>
    <w:rsid w:val="00314798"/>
    <w:rsid w:val="003153A3"/>
    <w:rsid w:val="003154CF"/>
    <w:rsid w:val="003155B6"/>
    <w:rsid w:val="00315B9A"/>
    <w:rsid w:val="0031612C"/>
    <w:rsid w:val="0031657B"/>
    <w:rsid w:val="00321E38"/>
    <w:rsid w:val="0032224C"/>
    <w:rsid w:val="0032350B"/>
    <w:rsid w:val="00323F66"/>
    <w:rsid w:val="0032425F"/>
    <w:rsid w:val="00324721"/>
    <w:rsid w:val="00324CAC"/>
    <w:rsid w:val="003257EA"/>
    <w:rsid w:val="003264CD"/>
    <w:rsid w:val="00327708"/>
    <w:rsid w:val="00327762"/>
    <w:rsid w:val="00327BF5"/>
    <w:rsid w:val="003302E2"/>
    <w:rsid w:val="0033144E"/>
    <w:rsid w:val="00332C37"/>
    <w:rsid w:val="00332EDE"/>
    <w:rsid w:val="00334BF0"/>
    <w:rsid w:val="003352A5"/>
    <w:rsid w:val="00336483"/>
    <w:rsid w:val="00336D92"/>
    <w:rsid w:val="00337A9F"/>
    <w:rsid w:val="00337C54"/>
    <w:rsid w:val="0034166F"/>
    <w:rsid w:val="00341F42"/>
    <w:rsid w:val="00343D08"/>
    <w:rsid w:val="0034462B"/>
    <w:rsid w:val="00345ECD"/>
    <w:rsid w:val="00345F97"/>
    <w:rsid w:val="0034611C"/>
    <w:rsid w:val="0035185D"/>
    <w:rsid w:val="00352359"/>
    <w:rsid w:val="003546B8"/>
    <w:rsid w:val="0035499B"/>
    <w:rsid w:val="0035500C"/>
    <w:rsid w:val="00355E1A"/>
    <w:rsid w:val="00356697"/>
    <w:rsid w:val="0035698D"/>
    <w:rsid w:val="00356EF5"/>
    <w:rsid w:val="003577B4"/>
    <w:rsid w:val="0036205E"/>
    <w:rsid w:val="00362998"/>
    <w:rsid w:val="00362A33"/>
    <w:rsid w:val="0036380E"/>
    <w:rsid w:val="003661A9"/>
    <w:rsid w:val="003676DC"/>
    <w:rsid w:val="00371169"/>
    <w:rsid w:val="0037154D"/>
    <w:rsid w:val="00371B51"/>
    <w:rsid w:val="003721F4"/>
    <w:rsid w:val="00372A0F"/>
    <w:rsid w:val="00372E40"/>
    <w:rsid w:val="00373898"/>
    <w:rsid w:val="00373BE5"/>
    <w:rsid w:val="0037485B"/>
    <w:rsid w:val="00374BDD"/>
    <w:rsid w:val="00374C19"/>
    <w:rsid w:val="00374D9F"/>
    <w:rsid w:val="00375038"/>
    <w:rsid w:val="00375CB3"/>
    <w:rsid w:val="00376FCA"/>
    <w:rsid w:val="00377EBE"/>
    <w:rsid w:val="00381EDE"/>
    <w:rsid w:val="00382B92"/>
    <w:rsid w:val="00382FB4"/>
    <w:rsid w:val="003831FE"/>
    <w:rsid w:val="003844B8"/>
    <w:rsid w:val="00385A88"/>
    <w:rsid w:val="00386B66"/>
    <w:rsid w:val="00386E85"/>
    <w:rsid w:val="003874BC"/>
    <w:rsid w:val="003903D7"/>
    <w:rsid w:val="0039067F"/>
    <w:rsid w:val="003906FB"/>
    <w:rsid w:val="00391DF7"/>
    <w:rsid w:val="0039202B"/>
    <w:rsid w:val="00392593"/>
    <w:rsid w:val="00392DB7"/>
    <w:rsid w:val="003949A0"/>
    <w:rsid w:val="00395502"/>
    <w:rsid w:val="00395958"/>
    <w:rsid w:val="00395ADF"/>
    <w:rsid w:val="00395B02"/>
    <w:rsid w:val="003968F9"/>
    <w:rsid w:val="0039799E"/>
    <w:rsid w:val="003979D0"/>
    <w:rsid w:val="003A00AF"/>
    <w:rsid w:val="003A0D24"/>
    <w:rsid w:val="003A14FC"/>
    <w:rsid w:val="003A2652"/>
    <w:rsid w:val="003A2BA6"/>
    <w:rsid w:val="003A2CF9"/>
    <w:rsid w:val="003A30EB"/>
    <w:rsid w:val="003A4250"/>
    <w:rsid w:val="003A45B0"/>
    <w:rsid w:val="003A514C"/>
    <w:rsid w:val="003A5FAC"/>
    <w:rsid w:val="003A6363"/>
    <w:rsid w:val="003A6483"/>
    <w:rsid w:val="003A6615"/>
    <w:rsid w:val="003A72E6"/>
    <w:rsid w:val="003A7A2A"/>
    <w:rsid w:val="003B05C2"/>
    <w:rsid w:val="003B2BD5"/>
    <w:rsid w:val="003B2C32"/>
    <w:rsid w:val="003B35D5"/>
    <w:rsid w:val="003B370D"/>
    <w:rsid w:val="003B3917"/>
    <w:rsid w:val="003B426E"/>
    <w:rsid w:val="003B4404"/>
    <w:rsid w:val="003B6296"/>
    <w:rsid w:val="003B63EC"/>
    <w:rsid w:val="003B79D0"/>
    <w:rsid w:val="003C01C9"/>
    <w:rsid w:val="003C06CD"/>
    <w:rsid w:val="003C0EE7"/>
    <w:rsid w:val="003C17C1"/>
    <w:rsid w:val="003C1B89"/>
    <w:rsid w:val="003C2941"/>
    <w:rsid w:val="003C2CD0"/>
    <w:rsid w:val="003C3E1D"/>
    <w:rsid w:val="003C4099"/>
    <w:rsid w:val="003C4118"/>
    <w:rsid w:val="003C422D"/>
    <w:rsid w:val="003C56BE"/>
    <w:rsid w:val="003C5918"/>
    <w:rsid w:val="003C5FE5"/>
    <w:rsid w:val="003C666F"/>
    <w:rsid w:val="003C6810"/>
    <w:rsid w:val="003C6DFB"/>
    <w:rsid w:val="003C7D57"/>
    <w:rsid w:val="003D13A9"/>
    <w:rsid w:val="003D15F9"/>
    <w:rsid w:val="003D3847"/>
    <w:rsid w:val="003D3C35"/>
    <w:rsid w:val="003D48CC"/>
    <w:rsid w:val="003D4B7F"/>
    <w:rsid w:val="003D5818"/>
    <w:rsid w:val="003D6A72"/>
    <w:rsid w:val="003E297B"/>
    <w:rsid w:val="003E391F"/>
    <w:rsid w:val="003E4543"/>
    <w:rsid w:val="003E4A1F"/>
    <w:rsid w:val="003E5978"/>
    <w:rsid w:val="003E615D"/>
    <w:rsid w:val="003E6D76"/>
    <w:rsid w:val="003E6FE3"/>
    <w:rsid w:val="003F17BD"/>
    <w:rsid w:val="003F2257"/>
    <w:rsid w:val="003F2D6A"/>
    <w:rsid w:val="003F41F9"/>
    <w:rsid w:val="003F5CF3"/>
    <w:rsid w:val="003F65D4"/>
    <w:rsid w:val="003F6800"/>
    <w:rsid w:val="00400186"/>
    <w:rsid w:val="0040128A"/>
    <w:rsid w:val="0040177F"/>
    <w:rsid w:val="00402712"/>
    <w:rsid w:val="00402A70"/>
    <w:rsid w:val="00402B23"/>
    <w:rsid w:val="0040414F"/>
    <w:rsid w:val="00404E15"/>
    <w:rsid w:val="004056EA"/>
    <w:rsid w:val="00406E07"/>
    <w:rsid w:val="00407AEC"/>
    <w:rsid w:val="00410177"/>
    <w:rsid w:val="0041028B"/>
    <w:rsid w:val="004109C5"/>
    <w:rsid w:val="00411507"/>
    <w:rsid w:val="004120BB"/>
    <w:rsid w:val="00412E4D"/>
    <w:rsid w:val="004139A0"/>
    <w:rsid w:val="00413FC7"/>
    <w:rsid w:val="00414E86"/>
    <w:rsid w:val="0041511B"/>
    <w:rsid w:val="0041568B"/>
    <w:rsid w:val="00416F6E"/>
    <w:rsid w:val="00420622"/>
    <w:rsid w:val="0042167D"/>
    <w:rsid w:val="00421A4C"/>
    <w:rsid w:val="004222F3"/>
    <w:rsid w:val="004233CC"/>
    <w:rsid w:val="00423CAA"/>
    <w:rsid w:val="00423D41"/>
    <w:rsid w:val="0042572A"/>
    <w:rsid w:val="00425BC4"/>
    <w:rsid w:val="004272E0"/>
    <w:rsid w:val="004274EA"/>
    <w:rsid w:val="00427CC3"/>
    <w:rsid w:val="00430B01"/>
    <w:rsid w:val="004317F1"/>
    <w:rsid w:val="00431AB4"/>
    <w:rsid w:val="00432085"/>
    <w:rsid w:val="00433332"/>
    <w:rsid w:val="00433E87"/>
    <w:rsid w:val="00433FCA"/>
    <w:rsid w:val="00434DCD"/>
    <w:rsid w:val="00435B5C"/>
    <w:rsid w:val="00435E67"/>
    <w:rsid w:val="00436474"/>
    <w:rsid w:val="00436533"/>
    <w:rsid w:val="004365C0"/>
    <w:rsid w:val="00441A22"/>
    <w:rsid w:val="00442986"/>
    <w:rsid w:val="00442DB6"/>
    <w:rsid w:val="0044402C"/>
    <w:rsid w:val="00444538"/>
    <w:rsid w:val="00444A80"/>
    <w:rsid w:val="00444FF0"/>
    <w:rsid w:val="0044505F"/>
    <w:rsid w:val="00445839"/>
    <w:rsid w:val="004465C8"/>
    <w:rsid w:val="00447E6E"/>
    <w:rsid w:val="00447EC8"/>
    <w:rsid w:val="004501A2"/>
    <w:rsid w:val="00450A85"/>
    <w:rsid w:val="00451A89"/>
    <w:rsid w:val="004524E2"/>
    <w:rsid w:val="00454BCD"/>
    <w:rsid w:val="004555C9"/>
    <w:rsid w:val="00455BA7"/>
    <w:rsid w:val="00457661"/>
    <w:rsid w:val="00457785"/>
    <w:rsid w:val="00457B35"/>
    <w:rsid w:val="00457BFE"/>
    <w:rsid w:val="00457FB9"/>
    <w:rsid w:val="0046179F"/>
    <w:rsid w:val="00462430"/>
    <w:rsid w:val="00462744"/>
    <w:rsid w:val="00465249"/>
    <w:rsid w:val="004664A0"/>
    <w:rsid w:val="00471C67"/>
    <w:rsid w:val="00472163"/>
    <w:rsid w:val="004723C1"/>
    <w:rsid w:val="004725CE"/>
    <w:rsid w:val="00473851"/>
    <w:rsid w:val="00473A66"/>
    <w:rsid w:val="00473A94"/>
    <w:rsid w:val="00474495"/>
    <w:rsid w:val="004754BD"/>
    <w:rsid w:val="00476120"/>
    <w:rsid w:val="004761CA"/>
    <w:rsid w:val="00476555"/>
    <w:rsid w:val="00476958"/>
    <w:rsid w:val="004769B2"/>
    <w:rsid w:val="00477769"/>
    <w:rsid w:val="004777FE"/>
    <w:rsid w:val="004801DA"/>
    <w:rsid w:val="00480632"/>
    <w:rsid w:val="00480C99"/>
    <w:rsid w:val="00482562"/>
    <w:rsid w:val="00483E5D"/>
    <w:rsid w:val="0048433E"/>
    <w:rsid w:val="00486105"/>
    <w:rsid w:val="00486EE8"/>
    <w:rsid w:val="00490875"/>
    <w:rsid w:val="00490EFB"/>
    <w:rsid w:val="00491200"/>
    <w:rsid w:val="0049163C"/>
    <w:rsid w:val="0049169B"/>
    <w:rsid w:val="00491B63"/>
    <w:rsid w:val="00491ED1"/>
    <w:rsid w:val="00492A11"/>
    <w:rsid w:val="00492DBD"/>
    <w:rsid w:val="004934DC"/>
    <w:rsid w:val="00494109"/>
    <w:rsid w:val="004948EE"/>
    <w:rsid w:val="004956A1"/>
    <w:rsid w:val="00495D4C"/>
    <w:rsid w:val="004A1A51"/>
    <w:rsid w:val="004A2BA3"/>
    <w:rsid w:val="004A460F"/>
    <w:rsid w:val="004A7ADC"/>
    <w:rsid w:val="004B1CEA"/>
    <w:rsid w:val="004B1E68"/>
    <w:rsid w:val="004B20EF"/>
    <w:rsid w:val="004B2E5D"/>
    <w:rsid w:val="004B31EE"/>
    <w:rsid w:val="004B4E06"/>
    <w:rsid w:val="004B4F97"/>
    <w:rsid w:val="004B54A9"/>
    <w:rsid w:val="004B55BB"/>
    <w:rsid w:val="004B5BAE"/>
    <w:rsid w:val="004B6301"/>
    <w:rsid w:val="004B7718"/>
    <w:rsid w:val="004C0FBD"/>
    <w:rsid w:val="004C1842"/>
    <w:rsid w:val="004C224E"/>
    <w:rsid w:val="004C2BA7"/>
    <w:rsid w:val="004C2F6B"/>
    <w:rsid w:val="004C4BA5"/>
    <w:rsid w:val="004C6179"/>
    <w:rsid w:val="004C68C6"/>
    <w:rsid w:val="004C6E58"/>
    <w:rsid w:val="004C6E59"/>
    <w:rsid w:val="004C78D8"/>
    <w:rsid w:val="004D0B9C"/>
    <w:rsid w:val="004D1A42"/>
    <w:rsid w:val="004D1D45"/>
    <w:rsid w:val="004D22EA"/>
    <w:rsid w:val="004D44D6"/>
    <w:rsid w:val="004D4647"/>
    <w:rsid w:val="004D5DB4"/>
    <w:rsid w:val="004D629E"/>
    <w:rsid w:val="004D62F6"/>
    <w:rsid w:val="004D6E94"/>
    <w:rsid w:val="004D770E"/>
    <w:rsid w:val="004E0966"/>
    <w:rsid w:val="004E4BF5"/>
    <w:rsid w:val="004E53FF"/>
    <w:rsid w:val="004E54A5"/>
    <w:rsid w:val="004E62EB"/>
    <w:rsid w:val="004E751E"/>
    <w:rsid w:val="004F0AD4"/>
    <w:rsid w:val="004F0EDF"/>
    <w:rsid w:val="004F1214"/>
    <w:rsid w:val="004F130A"/>
    <w:rsid w:val="004F1548"/>
    <w:rsid w:val="004F17D6"/>
    <w:rsid w:val="004F23CC"/>
    <w:rsid w:val="004F249A"/>
    <w:rsid w:val="004F2A30"/>
    <w:rsid w:val="004F2BBF"/>
    <w:rsid w:val="004F4F45"/>
    <w:rsid w:val="004F53B1"/>
    <w:rsid w:val="004F5824"/>
    <w:rsid w:val="004F5E41"/>
    <w:rsid w:val="004F62D5"/>
    <w:rsid w:val="004F6E8C"/>
    <w:rsid w:val="004F773A"/>
    <w:rsid w:val="00500FD7"/>
    <w:rsid w:val="00501977"/>
    <w:rsid w:val="00501C08"/>
    <w:rsid w:val="0050216E"/>
    <w:rsid w:val="0050253A"/>
    <w:rsid w:val="005025B0"/>
    <w:rsid w:val="00502F1C"/>
    <w:rsid w:val="005031ED"/>
    <w:rsid w:val="00505364"/>
    <w:rsid w:val="005059E0"/>
    <w:rsid w:val="00507EBF"/>
    <w:rsid w:val="005107BD"/>
    <w:rsid w:val="0051087E"/>
    <w:rsid w:val="00510DAD"/>
    <w:rsid w:val="0051148E"/>
    <w:rsid w:val="00512040"/>
    <w:rsid w:val="005123DE"/>
    <w:rsid w:val="00512ADC"/>
    <w:rsid w:val="00513327"/>
    <w:rsid w:val="00513568"/>
    <w:rsid w:val="00515BD4"/>
    <w:rsid w:val="00516BEF"/>
    <w:rsid w:val="00517366"/>
    <w:rsid w:val="00520E8B"/>
    <w:rsid w:val="0052266D"/>
    <w:rsid w:val="005227FF"/>
    <w:rsid w:val="005233C8"/>
    <w:rsid w:val="00523CD3"/>
    <w:rsid w:val="00523D45"/>
    <w:rsid w:val="0052549B"/>
    <w:rsid w:val="00525B19"/>
    <w:rsid w:val="00525F5E"/>
    <w:rsid w:val="00526499"/>
    <w:rsid w:val="00526D7F"/>
    <w:rsid w:val="005277C1"/>
    <w:rsid w:val="005302DF"/>
    <w:rsid w:val="005302EF"/>
    <w:rsid w:val="00532457"/>
    <w:rsid w:val="0053299E"/>
    <w:rsid w:val="00533681"/>
    <w:rsid w:val="0053406C"/>
    <w:rsid w:val="00536400"/>
    <w:rsid w:val="005370EB"/>
    <w:rsid w:val="00537845"/>
    <w:rsid w:val="00540327"/>
    <w:rsid w:val="005418A4"/>
    <w:rsid w:val="00542C38"/>
    <w:rsid w:val="00543086"/>
    <w:rsid w:val="00543C44"/>
    <w:rsid w:val="00544246"/>
    <w:rsid w:val="0054499B"/>
    <w:rsid w:val="00545899"/>
    <w:rsid w:val="00545B4F"/>
    <w:rsid w:val="005473A1"/>
    <w:rsid w:val="00547D2E"/>
    <w:rsid w:val="00550090"/>
    <w:rsid w:val="00550167"/>
    <w:rsid w:val="00551F9E"/>
    <w:rsid w:val="0055243B"/>
    <w:rsid w:val="00552486"/>
    <w:rsid w:val="0055308F"/>
    <w:rsid w:val="00554034"/>
    <w:rsid w:val="005553D4"/>
    <w:rsid w:val="005555C3"/>
    <w:rsid w:val="00555971"/>
    <w:rsid w:val="00556002"/>
    <w:rsid w:val="00557092"/>
    <w:rsid w:val="00560915"/>
    <w:rsid w:val="005613BD"/>
    <w:rsid w:val="00561FE4"/>
    <w:rsid w:val="00562605"/>
    <w:rsid w:val="00562DAD"/>
    <w:rsid w:val="0056365A"/>
    <w:rsid w:val="00564A07"/>
    <w:rsid w:val="00565597"/>
    <w:rsid w:val="005656D8"/>
    <w:rsid w:val="0056646E"/>
    <w:rsid w:val="0056725E"/>
    <w:rsid w:val="00567F2B"/>
    <w:rsid w:val="00570471"/>
    <w:rsid w:val="00570837"/>
    <w:rsid w:val="005714DB"/>
    <w:rsid w:val="00571604"/>
    <w:rsid w:val="005729E6"/>
    <w:rsid w:val="005737C2"/>
    <w:rsid w:val="00574068"/>
    <w:rsid w:val="005743E3"/>
    <w:rsid w:val="00574469"/>
    <w:rsid w:val="00574915"/>
    <w:rsid w:val="00575411"/>
    <w:rsid w:val="00577297"/>
    <w:rsid w:val="00580470"/>
    <w:rsid w:val="0058174E"/>
    <w:rsid w:val="00581BDC"/>
    <w:rsid w:val="00583C07"/>
    <w:rsid w:val="0058516D"/>
    <w:rsid w:val="00586202"/>
    <w:rsid w:val="00586480"/>
    <w:rsid w:val="005868B4"/>
    <w:rsid w:val="00586F1D"/>
    <w:rsid w:val="0058744A"/>
    <w:rsid w:val="00590B43"/>
    <w:rsid w:val="005920FD"/>
    <w:rsid w:val="00593107"/>
    <w:rsid w:val="0059321F"/>
    <w:rsid w:val="00593462"/>
    <w:rsid w:val="00593633"/>
    <w:rsid w:val="00593DBA"/>
    <w:rsid w:val="00594200"/>
    <w:rsid w:val="0059435C"/>
    <w:rsid w:val="00594FFF"/>
    <w:rsid w:val="0059522A"/>
    <w:rsid w:val="005953C3"/>
    <w:rsid w:val="00596C32"/>
    <w:rsid w:val="005973F7"/>
    <w:rsid w:val="005977F6"/>
    <w:rsid w:val="005A2434"/>
    <w:rsid w:val="005A2B5C"/>
    <w:rsid w:val="005A3AF5"/>
    <w:rsid w:val="005A41F5"/>
    <w:rsid w:val="005A6024"/>
    <w:rsid w:val="005A75B4"/>
    <w:rsid w:val="005A7B26"/>
    <w:rsid w:val="005B0B6D"/>
    <w:rsid w:val="005B17AB"/>
    <w:rsid w:val="005B21C9"/>
    <w:rsid w:val="005B25E0"/>
    <w:rsid w:val="005B2611"/>
    <w:rsid w:val="005B3A80"/>
    <w:rsid w:val="005B3D84"/>
    <w:rsid w:val="005B7197"/>
    <w:rsid w:val="005B743D"/>
    <w:rsid w:val="005C08DC"/>
    <w:rsid w:val="005C0966"/>
    <w:rsid w:val="005C0C0C"/>
    <w:rsid w:val="005C2007"/>
    <w:rsid w:val="005C290D"/>
    <w:rsid w:val="005C307C"/>
    <w:rsid w:val="005C3192"/>
    <w:rsid w:val="005C37CB"/>
    <w:rsid w:val="005C59B7"/>
    <w:rsid w:val="005C5A10"/>
    <w:rsid w:val="005C7349"/>
    <w:rsid w:val="005C77EF"/>
    <w:rsid w:val="005D07A3"/>
    <w:rsid w:val="005D0BC0"/>
    <w:rsid w:val="005D0C0C"/>
    <w:rsid w:val="005D147A"/>
    <w:rsid w:val="005D165A"/>
    <w:rsid w:val="005D315E"/>
    <w:rsid w:val="005D3F24"/>
    <w:rsid w:val="005D5102"/>
    <w:rsid w:val="005D562C"/>
    <w:rsid w:val="005D60F3"/>
    <w:rsid w:val="005D6936"/>
    <w:rsid w:val="005D7084"/>
    <w:rsid w:val="005D7167"/>
    <w:rsid w:val="005D79F5"/>
    <w:rsid w:val="005E0918"/>
    <w:rsid w:val="005E0DFE"/>
    <w:rsid w:val="005E14AA"/>
    <w:rsid w:val="005E2153"/>
    <w:rsid w:val="005E643B"/>
    <w:rsid w:val="005E74B4"/>
    <w:rsid w:val="005F1637"/>
    <w:rsid w:val="005F5288"/>
    <w:rsid w:val="005F6A51"/>
    <w:rsid w:val="005F6AB6"/>
    <w:rsid w:val="005F7DC7"/>
    <w:rsid w:val="0060213F"/>
    <w:rsid w:val="00602395"/>
    <w:rsid w:val="00602699"/>
    <w:rsid w:val="006049AF"/>
    <w:rsid w:val="00604FA9"/>
    <w:rsid w:val="006052A4"/>
    <w:rsid w:val="006052C3"/>
    <w:rsid w:val="00605FE8"/>
    <w:rsid w:val="00610474"/>
    <w:rsid w:val="00610802"/>
    <w:rsid w:val="00610A65"/>
    <w:rsid w:val="00610FF2"/>
    <w:rsid w:val="006110D7"/>
    <w:rsid w:val="00611ABD"/>
    <w:rsid w:val="00612C2E"/>
    <w:rsid w:val="00613008"/>
    <w:rsid w:val="00613C9C"/>
    <w:rsid w:val="00613E1E"/>
    <w:rsid w:val="00614A30"/>
    <w:rsid w:val="00614D85"/>
    <w:rsid w:val="00615B43"/>
    <w:rsid w:val="00615DD2"/>
    <w:rsid w:val="00616213"/>
    <w:rsid w:val="00616699"/>
    <w:rsid w:val="006175C7"/>
    <w:rsid w:val="006177AF"/>
    <w:rsid w:val="006217E8"/>
    <w:rsid w:val="00621A9F"/>
    <w:rsid w:val="00622009"/>
    <w:rsid w:val="00622322"/>
    <w:rsid w:val="00622397"/>
    <w:rsid w:val="00622F78"/>
    <w:rsid w:val="00622F8B"/>
    <w:rsid w:val="00623B6B"/>
    <w:rsid w:val="0062416B"/>
    <w:rsid w:val="00624C20"/>
    <w:rsid w:val="00626BC4"/>
    <w:rsid w:val="006271B5"/>
    <w:rsid w:val="0062722A"/>
    <w:rsid w:val="006272F3"/>
    <w:rsid w:val="00627617"/>
    <w:rsid w:val="00627815"/>
    <w:rsid w:val="00630307"/>
    <w:rsid w:val="00630421"/>
    <w:rsid w:val="00631B6F"/>
    <w:rsid w:val="00631DBB"/>
    <w:rsid w:val="0063307F"/>
    <w:rsid w:val="00634742"/>
    <w:rsid w:val="006353CF"/>
    <w:rsid w:val="00635F6E"/>
    <w:rsid w:val="006360B8"/>
    <w:rsid w:val="00637157"/>
    <w:rsid w:val="00637E29"/>
    <w:rsid w:val="00637F41"/>
    <w:rsid w:val="0064087B"/>
    <w:rsid w:val="00641967"/>
    <w:rsid w:val="00641CB9"/>
    <w:rsid w:val="00642841"/>
    <w:rsid w:val="00643269"/>
    <w:rsid w:val="00643488"/>
    <w:rsid w:val="00643C65"/>
    <w:rsid w:val="00644C46"/>
    <w:rsid w:val="00644C95"/>
    <w:rsid w:val="00646150"/>
    <w:rsid w:val="0064621C"/>
    <w:rsid w:val="006473D5"/>
    <w:rsid w:val="00650EF5"/>
    <w:rsid w:val="006515F2"/>
    <w:rsid w:val="006517D3"/>
    <w:rsid w:val="00651C2E"/>
    <w:rsid w:val="00651E83"/>
    <w:rsid w:val="00651F43"/>
    <w:rsid w:val="00654316"/>
    <w:rsid w:val="006556F6"/>
    <w:rsid w:val="006564B8"/>
    <w:rsid w:val="0065679C"/>
    <w:rsid w:val="00656D1F"/>
    <w:rsid w:val="00656D68"/>
    <w:rsid w:val="00657EE3"/>
    <w:rsid w:val="00660504"/>
    <w:rsid w:val="00661131"/>
    <w:rsid w:val="00661972"/>
    <w:rsid w:val="00661C95"/>
    <w:rsid w:val="00662D6B"/>
    <w:rsid w:val="006634BE"/>
    <w:rsid w:val="00663DEC"/>
    <w:rsid w:val="006650AB"/>
    <w:rsid w:val="00665DB6"/>
    <w:rsid w:val="006665B4"/>
    <w:rsid w:val="00666999"/>
    <w:rsid w:val="00667901"/>
    <w:rsid w:val="006707D1"/>
    <w:rsid w:val="00671BDA"/>
    <w:rsid w:val="006728D0"/>
    <w:rsid w:val="00673B55"/>
    <w:rsid w:val="0067430D"/>
    <w:rsid w:val="006744BA"/>
    <w:rsid w:val="00675289"/>
    <w:rsid w:val="00676F34"/>
    <w:rsid w:val="00683865"/>
    <w:rsid w:val="00684DA5"/>
    <w:rsid w:val="0068564E"/>
    <w:rsid w:val="00685681"/>
    <w:rsid w:val="00685D97"/>
    <w:rsid w:val="00686924"/>
    <w:rsid w:val="00686CA5"/>
    <w:rsid w:val="00690F42"/>
    <w:rsid w:val="00691094"/>
    <w:rsid w:val="00692AB5"/>
    <w:rsid w:val="006930A6"/>
    <w:rsid w:val="00693C5B"/>
    <w:rsid w:val="00694433"/>
    <w:rsid w:val="00694E48"/>
    <w:rsid w:val="006956DB"/>
    <w:rsid w:val="00697FCC"/>
    <w:rsid w:val="006A16D7"/>
    <w:rsid w:val="006A1964"/>
    <w:rsid w:val="006A24E4"/>
    <w:rsid w:val="006A2F7C"/>
    <w:rsid w:val="006A3E45"/>
    <w:rsid w:val="006A691E"/>
    <w:rsid w:val="006A7058"/>
    <w:rsid w:val="006A7F7A"/>
    <w:rsid w:val="006B23E0"/>
    <w:rsid w:val="006B2AF8"/>
    <w:rsid w:val="006B4566"/>
    <w:rsid w:val="006B6505"/>
    <w:rsid w:val="006B6FD6"/>
    <w:rsid w:val="006B7167"/>
    <w:rsid w:val="006B7202"/>
    <w:rsid w:val="006B7338"/>
    <w:rsid w:val="006B7A7D"/>
    <w:rsid w:val="006C087C"/>
    <w:rsid w:val="006C0B2C"/>
    <w:rsid w:val="006C0DBD"/>
    <w:rsid w:val="006C1894"/>
    <w:rsid w:val="006C2233"/>
    <w:rsid w:val="006C256B"/>
    <w:rsid w:val="006C26FA"/>
    <w:rsid w:val="006C325E"/>
    <w:rsid w:val="006C375D"/>
    <w:rsid w:val="006C3954"/>
    <w:rsid w:val="006C5E85"/>
    <w:rsid w:val="006C5FAB"/>
    <w:rsid w:val="006C6470"/>
    <w:rsid w:val="006C6CD8"/>
    <w:rsid w:val="006C7158"/>
    <w:rsid w:val="006D00A2"/>
    <w:rsid w:val="006D0401"/>
    <w:rsid w:val="006D0A72"/>
    <w:rsid w:val="006D19B9"/>
    <w:rsid w:val="006D3A28"/>
    <w:rsid w:val="006D4072"/>
    <w:rsid w:val="006D409F"/>
    <w:rsid w:val="006D56E1"/>
    <w:rsid w:val="006D5DA9"/>
    <w:rsid w:val="006D7393"/>
    <w:rsid w:val="006E1852"/>
    <w:rsid w:val="006E1FD5"/>
    <w:rsid w:val="006E4C5D"/>
    <w:rsid w:val="006E6BE4"/>
    <w:rsid w:val="006E6F9E"/>
    <w:rsid w:val="006E74CC"/>
    <w:rsid w:val="006F0436"/>
    <w:rsid w:val="006F0451"/>
    <w:rsid w:val="006F0B73"/>
    <w:rsid w:val="006F11DE"/>
    <w:rsid w:val="006F158A"/>
    <w:rsid w:val="006F1CE9"/>
    <w:rsid w:val="006F22E9"/>
    <w:rsid w:val="006F2D69"/>
    <w:rsid w:val="006F312F"/>
    <w:rsid w:val="006F32B9"/>
    <w:rsid w:val="006F3F44"/>
    <w:rsid w:val="006F4CB6"/>
    <w:rsid w:val="006F547E"/>
    <w:rsid w:val="006F5936"/>
    <w:rsid w:val="006F5D8D"/>
    <w:rsid w:val="006F6103"/>
    <w:rsid w:val="006F69F3"/>
    <w:rsid w:val="006F70BB"/>
    <w:rsid w:val="007008E6"/>
    <w:rsid w:val="0070197F"/>
    <w:rsid w:val="00704A72"/>
    <w:rsid w:val="00704AD9"/>
    <w:rsid w:val="0070587D"/>
    <w:rsid w:val="00705A32"/>
    <w:rsid w:val="00705E2D"/>
    <w:rsid w:val="007067E6"/>
    <w:rsid w:val="00707D6F"/>
    <w:rsid w:val="00710574"/>
    <w:rsid w:val="00710A32"/>
    <w:rsid w:val="00710EB1"/>
    <w:rsid w:val="00710ECC"/>
    <w:rsid w:val="00711EB4"/>
    <w:rsid w:val="00712519"/>
    <w:rsid w:val="00713AA1"/>
    <w:rsid w:val="007140F1"/>
    <w:rsid w:val="0071515F"/>
    <w:rsid w:val="00715B4A"/>
    <w:rsid w:val="00715F90"/>
    <w:rsid w:val="00717830"/>
    <w:rsid w:val="00717CDA"/>
    <w:rsid w:val="0072128F"/>
    <w:rsid w:val="007215D6"/>
    <w:rsid w:val="007226CC"/>
    <w:rsid w:val="0072309C"/>
    <w:rsid w:val="0072473C"/>
    <w:rsid w:val="007253FE"/>
    <w:rsid w:val="0072688C"/>
    <w:rsid w:val="00727D95"/>
    <w:rsid w:val="00730A1C"/>
    <w:rsid w:val="00730ACE"/>
    <w:rsid w:val="00731204"/>
    <w:rsid w:val="00731435"/>
    <w:rsid w:val="0073145A"/>
    <w:rsid w:val="007321CA"/>
    <w:rsid w:val="00733016"/>
    <w:rsid w:val="00733849"/>
    <w:rsid w:val="00733EFA"/>
    <w:rsid w:val="00735676"/>
    <w:rsid w:val="007362C7"/>
    <w:rsid w:val="007372AC"/>
    <w:rsid w:val="00737921"/>
    <w:rsid w:val="0074021A"/>
    <w:rsid w:val="007404A0"/>
    <w:rsid w:val="007404F2"/>
    <w:rsid w:val="00741C7B"/>
    <w:rsid w:val="00743564"/>
    <w:rsid w:val="00743D19"/>
    <w:rsid w:val="007442D4"/>
    <w:rsid w:val="00744A96"/>
    <w:rsid w:val="007454BD"/>
    <w:rsid w:val="00745C53"/>
    <w:rsid w:val="00746AE2"/>
    <w:rsid w:val="00746CF3"/>
    <w:rsid w:val="00747236"/>
    <w:rsid w:val="007472D1"/>
    <w:rsid w:val="00747E98"/>
    <w:rsid w:val="007500EF"/>
    <w:rsid w:val="0075079E"/>
    <w:rsid w:val="00750D0C"/>
    <w:rsid w:val="007535B3"/>
    <w:rsid w:val="007540A2"/>
    <w:rsid w:val="00755CCE"/>
    <w:rsid w:val="007566A2"/>
    <w:rsid w:val="00756A19"/>
    <w:rsid w:val="00757544"/>
    <w:rsid w:val="00757783"/>
    <w:rsid w:val="00761562"/>
    <w:rsid w:val="00761765"/>
    <w:rsid w:val="00761D0A"/>
    <w:rsid w:val="00761D70"/>
    <w:rsid w:val="00762569"/>
    <w:rsid w:val="00763632"/>
    <w:rsid w:val="007636D6"/>
    <w:rsid w:val="00764155"/>
    <w:rsid w:val="00764825"/>
    <w:rsid w:val="00765222"/>
    <w:rsid w:val="007655CE"/>
    <w:rsid w:val="00765E84"/>
    <w:rsid w:val="00766923"/>
    <w:rsid w:val="00767037"/>
    <w:rsid w:val="007672ED"/>
    <w:rsid w:val="00767C7F"/>
    <w:rsid w:val="0077102C"/>
    <w:rsid w:val="00771BC2"/>
    <w:rsid w:val="00772A8E"/>
    <w:rsid w:val="007731C3"/>
    <w:rsid w:val="0077395A"/>
    <w:rsid w:val="007744B2"/>
    <w:rsid w:val="00774E85"/>
    <w:rsid w:val="00775021"/>
    <w:rsid w:val="00776E82"/>
    <w:rsid w:val="00777954"/>
    <w:rsid w:val="00780DAA"/>
    <w:rsid w:val="00782232"/>
    <w:rsid w:val="0078257B"/>
    <w:rsid w:val="0078325D"/>
    <w:rsid w:val="007849EB"/>
    <w:rsid w:val="00785217"/>
    <w:rsid w:val="0078538B"/>
    <w:rsid w:val="00785A83"/>
    <w:rsid w:val="00786DCC"/>
    <w:rsid w:val="00786E0E"/>
    <w:rsid w:val="00790147"/>
    <w:rsid w:val="007902EC"/>
    <w:rsid w:val="00790406"/>
    <w:rsid w:val="0079164C"/>
    <w:rsid w:val="00792753"/>
    <w:rsid w:val="00792BCE"/>
    <w:rsid w:val="00792EA0"/>
    <w:rsid w:val="007935F4"/>
    <w:rsid w:val="00793A76"/>
    <w:rsid w:val="007945D6"/>
    <w:rsid w:val="007947EA"/>
    <w:rsid w:val="0079664E"/>
    <w:rsid w:val="007967F8"/>
    <w:rsid w:val="00796BE5"/>
    <w:rsid w:val="00797CE7"/>
    <w:rsid w:val="007A0CD3"/>
    <w:rsid w:val="007A0E7B"/>
    <w:rsid w:val="007A1677"/>
    <w:rsid w:val="007A18FB"/>
    <w:rsid w:val="007A2323"/>
    <w:rsid w:val="007A2A5A"/>
    <w:rsid w:val="007A3467"/>
    <w:rsid w:val="007A3C82"/>
    <w:rsid w:val="007A4D4D"/>
    <w:rsid w:val="007A51A9"/>
    <w:rsid w:val="007A5B26"/>
    <w:rsid w:val="007A5E62"/>
    <w:rsid w:val="007A7989"/>
    <w:rsid w:val="007A7DD9"/>
    <w:rsid w:val="007B0057"/>
    <w:rsid w:val="007B020E"/>
    <w:rsid w:val="007B0736"/>
    <w:rsid w:val="007B0BCD"/>
    <w:rsid w:val="007B0FE1"/>
    <w:rsid w:val="007B158D"/>
    <w:rsid w:val="007B18EB"/>
    <w:rsid w:val="007B200F"/>
    <w:rsid w:val="007B2968"/>
    <w:rsid w:val="007B38EE"/>
    <w:rsid w:val="007B3AA2"/>
    <w:rsid w:val="007B3DFB"/>
    <w:rsid w:val="007B470F"/>
    <w:rsid w:val="007B5961"/>
    <w:rsid w:val="007B5EF8"/>
    <w:rsid w:val="007B61F6"/>
    <w:rsid w:val="007B69A0"/>
    <w:rsid w:val="007C2A06"/>
    <w:rsid w:val="007C2FDD"/>
    <w:rsid w:val="007C5042"/>
    <w:rsid w:val="007C53B3"/>
    <w:rsid w:val="007C6182"/>
    <w:rsid w:val="007C67D9"/>
    <w:rsid w:val="007C6B10"/>
    <w:rsid w:val="007C7BB8"/>
    <w:rsid w:val="007D11F3"/>
    <w:rsid w:val="007D13C4"/>
    <w:rsid w:val="007D1851"/>
    <w:rsid w:val="007D207B"/>
    <w:rsid w:val="007D2C37"/>
    <w:rsid w:val="007D4376"/>
    <w:rsid w:val="007D4D3C"/>
    <w:rsid w:val="007D603B"/>
    <w:rsid w:val="007D67FF"/>
    <w:rsid w:val="007D6E63"/>
    <w:rsid w:val="007D7A83"/>
    <w:rsid w:val="007E0D5E"/>
    <w:rsid w:val="007E0FDF"/>
    <w:rsid w:val="007E1014"/>
    <w:rsid w:val="007E150C"/>
    <w:rsid w:val="007E1D3C"/>
    <w:rsid w:val="007E33DE"/>
    <w:rsid w:val="007E36F1"/>
    <w:rsid w:val="007E41BB"/>
    <w:rsid w:val="007E4ED4"/>
    <w:rsid w:val="007E5374"/>
    <w:rsid w:val="007E538B"/>
    <w:rsid w:val="007E5B16"/>
    <w:rsid w:val="007E5C08"/>
    <w:rsid w:val="007E6517"/>
    <w:rsid w:val="007E6758"/>
    <w:rsid w:val="007E6EC8"/>
    <w:rsid w:val="007E759A"/>
    <w:rsid w:val="007F192C"/>
    <w:rsid w:val="007F2B0D"/>
    <w:rsid w:val="007F629F"/>
    <w:rsid w:val="007F64A6"/>
    <w:rsid w:val="007F66D6"/>
    <w:rsid w:val="007F691B"/>
    <w:rsid w:val="007F72EF"/>
    <w:rsid w:val="007F7EF0"/>
    <w:rsid w:val="00800C08"/>
    <w:rsid w:val="00800CFD"/>
    <w:rsid w:val="0080137D"/>
    <w:rsid w:val="00802B11"/>
    <w:rsid w:val="00802D68"/>
    <w:rsid w:val="00804594"/>
    <w:rsid w:val="0080467D"/>
    <w:rsid w:val="008047E3"/>
    <w:rsid w:val="00804E82"/>
    <w:rsid w:val="00805019"/>
    <w:rsid w:val="0080531D"/>
    <w:rsid w:val="00805FA5"/>
    <w:rsid w:val="008060CF"/>
    <w:rsid w:val="00806884"/>
    <w:rsid w:val="0080746A"/>
    <w:rsid w:val="00810373"/>
    <w:rsid w:val="00810782"/>
    <w:rsid w:val="008114A3"/>
    <w:rsid w:val="00813D63"/>
    <w:rsid w:val="00814EC7"/>
    <w:rsid w:val="00815718"/>
    <w:rsid w:val="008157D4"/>
    <w:rsid w:val="00815BF1"/>
    <w:rsid w:val="00815BFB"/>
    <w:rsid w:val="00816C21"/>
    <w:rsid w:val="008170F5"/>
    <w:rsid w:val="00817E1E"/>
    <w:rsid w:val="0082043D"/>
    <w:rsid w:val="00821137"/>
    <w:rsid w:val="008212D9"/>
    <w:rsid w:val="008214DE"/>
    <w:rsid w:val="00821A3F"/>
    <w:rsid w:val="008228A9"/>
    <w:rsid w:val="00823290"/>
    <w:rsid w:val="00823B25"/>
    <w:rsid w:val="00825918"/>
    <w:rsid w:val="00831949"/>
    <w:rsid w:val="008319E4"/>
    <w:rsid w:val="00831B3A"/>
    <w:rsid w:val="00832C58"/>
    <w:rsid w:val="00833C62"/>
    <w:rsid w:val="0083426D"/>
    <w:rsid w:val="00835120"/>
    <w:rsid w:val="008378AF"/>
    <w:rsid w:val="00837EB1"/>
    <w:rsid w:val="0084022B"/>
    <w:rsid w:val="008407F7"/>
    <w:rsid w:val="00842456"/>
    <w:rsid w:val="008425FB"/>
    <w:rsid w:val="008426BE"/>
    <w:rsid w:val="00843982"/>
    <w:rsid w:val="00843AAE"/>
    <w:rsid w:val="00843DC4"/>
    <w:rsid w:val="0084537F"/>
    <w:rsid w:val="00845601"/>
    <w:rsid w:val="00845C67"/>
    <w:rsid w:val="008465F1"/>
    <w:rsid w:val="00846920"/>
    <w:rsid w:val="00846A6F"/>
    <w:rsid w:val="00846B01"/>
    <w:rsid w:val="008474C1"/>
    <w:rsid w:val="00847CD7"/>
    <w:rsid w:val="00847F0E"/>
    <w:rsid w:val="00850149"/>
    <w:rsid w:val="008501A6"/>
    <w:rsid w:val="0085034C"/>
    <w:rsid w:val="008508CF"/>
    <w:rsid w:val="0085123E"/>
    <w:rsid w:val="0085186C"/>
    <w:rsid w:val="00851CDD"/>
    <w:rsid w:val="00852348"/>
    <w:rsid w:val="0085268F"/>
    <w:rsid w:val="008528BE"/>
    <w:rsid w:val="0085308C"/>
    <w:rsid w:val="0085359C"/>
    <w:rsid w:val="00854122"/>
    <w:rsid w:val="008548D8"/>
    <w:rsid w:val="00854BE0"/>
    <w:rsid w:val="0085573D"/>
    <w:rsid w:val="008562D7"/>
    <w:rsid w:val="00856515"/>
    <w:rsid w:val="00856A20"/>
    <w:rsid w:val="00856BA3"/>
    <w:rsid w:val="008570F9"/>
    <w:rsid w:val="0086074D"/>
    <w:rsid w:val="00861316"/>
    <w:rsid w:val="00861FDD"/>
    <w:rsid w:val="0086245F"/>
    <w:rsid w:val="00862680"/>
    <w:rsid w:val="00862B3C"/>
    <w:rsid w:val="0086391D"/>
    <w:rsid w:val="00863949"/>
    <w:rsid w:val="00865ABE"/>
    <w:rsid w:val="00866ADA"/>
    <w:rsid w:val="00867274"/>
    <w:rsid w:val="00871799"/>
    <w:rsid w:val="008719D2"/>
    <w:rsid w:val="00871FB6"/>
    <w:rsid w:val="008744B9"/>
    <w:rsid w:val="008745CD"/>
    <w:rsid w:val="00874FBA"/>
    <w:rsid w:val="00876176"/>
    <w:rsid w:val="008764FA"/>
    <w:rsid w:val="008774A1"/>
    <w:rsid w:val="00880C20"/>
    <w:rsid w:val="00880D47"/>
    <w:rsid w:val="00881087"/>
    <w:rsid w:val="00881095"/>
    <w:rsid w:val="0088127F"/>
    <w:rsid w:val="008826A8"/>
    <w:rsid w:val="00882A18"/>
    <w:rsid w:val="00882CAD"/>
    <w:rsid w:val="00883E48"/>
    <w:rsid w:val="008844B5"/>
    <w:rsid w:val="008848B2"/>
    <w:rsid w:val="0088585D"/>
    <w:rsid w:val="00887A82"/>
    <w:rsid w:val="00887FDD"/>
    <w:rsid w:val="008906D9"/>
    <w:rsid w:val="00892FB4"/>
    <w:rsid w:val="00893591"/>
    <w:rsid w:val="008954DD"/>
    <w:rsid w:val="00895667"/>
    <w:rsid w:val="00895916"/>
    <w:rsid w:val="008960BB"/>
    <w:rsid w:val="00896AF5"/>
    <w:rsid w:val="0089741A"/>
    <w:rsid w:val="008A09E8"/>
    <w:rsid w:val="008A0E45"/>
    <w:rsid w:val="008A1900"/>
    <w:rsid w:val="008A2802"/>
    <w:rsid w:val="008A4353"/>
    <w:rsid w:val="008A4526"/>
    <w:rsid w:val="008A46F2"/>
    <w:rsid w:val="008A4C51"/>
    <w:rsid w:val="008A4D0B"/>
    <w:rsid w:val="008A4EE2"/>
    <w:rsid w:val="008A58FC"/>
    <w:rsid w:val="008A5F58"/>
    <w:rsid w:val="008A60AC"/>
    <w:rsid w:val="008B04CA"/>
    <w:rsid w:val="008B0551"/>
    <w:rsid w:val="008B18B9"/>
    <w:rsid w:val="008B2004"/>
    <w:rsid w:val="008B3913"/>
    <w:rsid w:val="008B48CF"/>
    <w:rsid w:val="008B4F58"/>
    <w:rsid w:val="008B7AD0"/>
    <w:rsid w:val="008B7E02"/>
    <w:rsid w:val="008B7E5E"/>
    <w:rsid w:val="008C18A1"/>
    <w:rsid w:val="008C2906"/>
    <w:rsid w:val="008C2D13"/>
    <w:rsid w:val="008C2D79"/>
    <w:rsid w:val="008C3A5D"/>
    <w:rsid w:val="008C3D7E"/>
    <w:rsid w:val="008C3DED"/>
    <w:rsid w:val="008C3EED"/>
    <w:rsid w:val="008C584B"/>
    <w:rsid w:val="008C597D"/>
    <w:rsid w:val="008C6EF0"/>
    <w:rsid w:val="008D06FC"/>
    <w:rsid w:val="008D122E"/>
    <w:rsid w:val="008D12F7"/>
    <w:rsid w:val="008D23C0"/>
    <w:rsid w:val="008D23ED"/>
    <w:rsid w:val="008D2673"/>
    <w:rsid w:val="008D2FFE"/>
    <w:rsid w:val="008D4D96"/>
    <w:rsid w:val="008D4DF6"/>
    <w:rsid w:val="008D5159"/>
    <w:rsid w:val="008D564C"/>
    <w:rsid w:val="008D5E3B"/>
    <w:rsid w:val="008D680B"/>
    <w:rsid w:val="008D6B19"/>
    <w:rsid w:val="008D78AD"/>
    <w:rsid w:val="008E0279"/>
    <w:rsid w:val="008E02D7"/>
    <w:rsid w:val="008E1400"/>
    <w:rsid w:val="008E159F"/>
    <w:rsid w:val="008E2A10"/>
    <w:rsid w:val="008E2A41"/>
    <w:rsid w:val="008E342B"/>
    <w:rsid w:val="008E4686"/>
    <w:rsid w:val="008E4BED"/>
    <w:rsid w:val="008E5D21"/>
    <w:rsid w:val="008E6082"/>
    <w:rsid w:val="008E6154"/>
    <w:rsid w:val="008E6741"/>
    <w:rsid w:val="008E6AB6"/>
    <w:rsid w:val="008E7643"/>
    <w:rsid w:val="008E77DC"/>
    <w:rsid w:val="008E7DD6"/>
    <w:rsid w:val="008F0857"/>
    <w:rsid w:val="008F1396"/>
    <w:rsid w:val="008F17BF"/>
    <w:rsid w:val="008F2BC9"/>
    <w:rsid w:val="008F33B1"/>
    <w:rsid w:val="008F48A3"/>
    <w:rsid w:val="008F4D6B"/>
    <w:rsid w:val="008F5390"/>
    <w:rsid w:val="008F5795"/>
    <w:rsid w:val="008F5DFE"/>
    <w:rsid w:val="008F67DC"/>
    <w:rsid w:val="008F6BA9"/>
    <w:rsid w:val="008F7E75"/>
    <w:rsid w:val="0090040A"/>
    <w:rsid w:val="00900A38"/>
    <w:rsid w:val="0090185F"/>
    <w:rsid w:val="00901E4D"/>
    <w:rsid w:val="0090251C"/>
    <w:rsid w:val="00904EB2"/>
    <w:rsid w:val="0090561B"/>
    <w:rsid w:val="0090638D"/>
    <w:rsid w:val="0090678C"/>
    <w:rsid w:val="00906CE0"/>
    <w:rsid w:val="0090739F"/>
    <w:rsid w:val="009074E1"/>
    <w:rsid w:val="00910175"/>
    <w:rsid w:val="0091047C"/>
    <w:rsid w:val="00910C4E"/>
    <w:rsid w:val="00912881"/>
    <w:rsid w:val="00912DCE"/>
    <w:rsid w:val="009139A9"/>
    <w:rsid w:val="00913A5D"/>
    <w:rsid w:val="00913E20"/>
    <w:rsid w:val="00915CFC"/>
    <w:rsid w:val="009202E5"/>
    <w:rsid w:val="00922C3B"/>
    <w:rsid w:val="00922FC0"/>
    <w:rsid w:val="00923178"/>
    <w:rsid w:val="00923A65"/>
    <w:rsid w:val="00923B86"/>
    <w:rsid w:val="00924143"/>
    <w:rsid w:val="0092414C"/>
    <w:rsid w:val="0092491E"/>
    <w:rsid w:val="009267CE"/>
    <w:rsid w:val="00926829"/>
    <w:rsid w:val="0092750A"/>
    <w:rsid w:val="00927727"/>
    <w:rsid w:val="009277B3"/>
    <w:rsid w:val="00930154"/>
    <w:rsid w:val="00930AD4"/>
    <w:rsid w:val="00931106"/>
    <w:rsid w:val="00931408"/>
    <w:rsid w:val="009314F7"/>
    <w:rsid w:val="0093160F"/>
    <w:rsid w:val="0093194D"/>
    <w:rsid w:val="00932C3A"/>
    <w:rsid w:val="00935945"/>
    <w:rsid w:val="00935AA4"/>
    <w:rsid w:val="0093646B"/>
    <w:rsid w:val="00937ADF"/>
    <w:rsid w:val="00937C99"/>
    <w:rsid w:val="0094009A"/>
    <w:rsid w:val="009408A5"/>
    <w:rsid w:val="0094115F"/>
    <w:rsid w:val="009432C0"/>
    <w:rsid w:val="00943725"/>
    <w:rsid w:val="009441F9"/>
    <w:rsid w:val="0094466B"/>
    <w:rsid w:val="00944A8D"/>
    <w:rsid w:val="00944B21"/>
    <w:rsid w:val="0094575B"/>
    <w:rsid w:val="009458BC"/>
    <w:rsid w:val="00945E50"/>
    <w:rsid w:val="009463B6"/>
    <w:rsid w:val="009465AF"/>
    <w:rsid w:val="0094731B"/>
    <w:rsid w:val="0095089F"/>
    <w:rsid w:val="00950A67"/>
    <w:rsid w:val="00950CF7"/>
    <w:rsid w:val="009528A0"/>
    <w:rsid w:val="00954B3A"/>
    <w:rsid w:val="00955A87"/>
    <w:rsid w:val="0096116F"/>
    <w:rsid w:val="009620F4"/>
    <w:rsid w:val="009621A1"/>
    <w:rsid w:val="009622DA"/>
    <w:rsid w:val="009625D7"/>
    <w:rsid w:val="0096480B"/>
    <w:rsid w:val="00964BFE"/>
    <w:rsid w:val="00964D1C"/>
    <w:rsid w:val="00964EC1"/>
    <w:rsid w:val="009662D7"/>
    <w:rsid w:val="00966A5F"/>
    <w:rsid w:val="00971054"/>
    <w:rsid w:val="0097285F"/>
    <w:rsid w:val="00973560"/>
    <w:rsid w:val="00974882"/>
    <w:rsid w:val="00974D33"/>
    <w:rsid w:val="00977D26"/>
    <w:rsid w:val="0098120C"/>
    <w:rsid w:val="00981256"/>
    <w:rsid w:val="009826AC"/>
    <w:rsid w:val="00983030"/>
    <w:rsid w:val="00983DB1"/>
    <w:rsid w:val="00984A08"/>
    <w:rsid w:val="009851C0"/>
    <w:rsid w:val="00986892"/>
    <w:rsid w:val="00986ED9"/>
    <w:rsid w:val="00987123"/>
    <w:rsid w:val="00987208"/>
    <w:rsid w:val="00987378"/>
    <w:rsid w:val="0099088E"/>
    <w:rsid w:val="009912A4"/>
    <w:rsid w:val="009913B7"/>
    <w:rsid w:val="0099162B"/>
    <w:rsid w:val="00991677"/>
    <w:rsid w:val="00991B10"/>
    <w:rsid w:val="00992182"/>
    <w:rsid w:val="00992241"/>
    <w:rsid w:val="00992A09"/>
    <w:rsid w:val="0099377E"/>
    <w:rsid w:val="00993F99"/>
    <w:rsid w:val="009944B0"/>
    <w:rsid w:val="00995288"/>
    <w:rsid w:val="009955B5"/>
    <w:rsid w:val="00996039"/>
    <w:rsid w:val="0099656A"/>
    <w:rsid w:val="00996FFD"/>
    <w:rsid w:val="009A01B6"/>
    <w:rsid w:val="009A033D"/>
    <w:rsid w:val="009A0347"/>
    <w:rsid w:val="009A06B5"/>
    <w:rsid w:val="009A06FE"/>
    <w:rsid w:val="009A0FC1"/>
    <w:rsid w:val="009A1345"/>
    <w:rsid w:val="009A178C"/>
    <w:rsid w:val="009A18D6"/>
    <w:rsid w:val="009A1CEA"/>
    <w:rsid w:val="009A266B"/>
    <w:rsid w:val="009A29DC"/>
    <w:rsid w:val="009A377E"/>
    <w:rsid w:val="009A3BFA"/>
    <w:rsid w:val="009A4EB3"/>
    <w:rsid w:val="009A4F07"/>
    <w:rsid w:val="009A5294"/>
    <w:rsid w:val="009A5D6E"/>
    <w:rsid w:val="009A5F4F"/>
    <w:rsid w:val="009A61BE"/>
    <w:rsid w:val="009A62C4"/>
    <w:rsid w:val="009A6BEC"/>
    <w:rsid w:val="009A70C8"/>
    <w:rsid w:val="009A748D"/>
    <w:rsid w:val="009B2280"/>
    <w:rsid w:val="009B2721"/>
    <w:rsid w:val="009B3560"/>
    <w:rsid w:val="009B3F9B"/>
    <w:rsid w:val="009B41FC"/>
    <w:rsid w:val="009B4564"/>
    <w:rsid w:val="009B50AE"/>
    <w:rsid w:val="009B63D9"/>
    <w:rsid w:val="009B7B52"/>
    <w:rsid w:val="009B7B5F"/>
    <w:rsid w:val="009B7D09"/>
    <w:rsid w:val="009C0313"/>
    <w:rsid w:val="009C143F"/>
    <w:rsid w:val="009C1467"/>
    <w:rsid w:val="009C2791"/>
    <w:rsid w:val="009C3433"/>
    <w:rsid w:val="009C3836"/>
    <w:rsid w:val="009C3A6E"/>
    <w:rsid w:val="009C4027"/>
    <w:rsid w:val="009C4AF2"/>
    <w:rsid w:val="009C5247"/>
    <w:rsid w:val="009C6BCB"/>
    <w:rsid w:val="009C783C"/>
    <w:rsid w:val="009C7B56"/>
    <w:rsid w:val="009D107D"/>
    <w:rsid w:val="009D157C"/>
    <w:rsid w:val="009D2567"/>
    <w:rsid w:val="009D4ECD"/>
    <w:rsid w:val="009D58F9"/>
    <w:rsid w:val="009D5B2A"/>
    <w:rsid w:val="009D7A21"/>
    <w:rsid w:val="009D7CE2"/>
    <w:rsid w:val="009D7DE6"/>
    <w:rsid w:val="009E02AE"/>
    <w:rsid w:val="009E3275"/>
    <w:rsid w:val="009E3813"/>
    <w:rsid w:val="009E3B4C"/>
    <w:rsid w:val="009E424B"/>
    <w:rsid w:val="009E4266"/>
    <w:rsid w:val="009E5015"/>
    <w:rsid w:val="009E524C"/>
    <w:rsid w:val="009E6455"/>
    <w:rsid w:val="009E66D3"/>
    <w:rsid w:val="009E6A2E"/>
    <w:rsid w:val="009E6D5A"/>
    <w:rsid w:val="009E7137"/>
    <w:rsid w:val="009E7323"/>
    <w:rsid w:val="009F015B"/>
    <w:rsid w:val="009F0588"/>
    <w:rsid w:val="009F0BED"/>
    <w:rsid w:val="009F1738"/>
    <w:rsid w:val="009F19D6"/>
    <w:rsid w:val="009F1AA9"/>
    <w:rsid w:val="009F225F"/>
    <w:rsid w:val="009F2B36"/>
    <w:rsid w:val="009F6C68"/>
    <w:rsid w:val="009F739A"/>
    <w:rsid w:val="009F7A86"/>
    <w:rsid w:val="009F7EEB"/>
    <w:rsid w:val="009F7F13"/>
    <w:rsid w:val="00A00746"/>
    <w:rsid w:val="00A00D82"/>
    <w:rsid w:val="00A01517"/>
    <w:rsid w:val="00A02258"/>
    <w:rsid w:val="00A02967"/>
    <w:rsid w:val="00A02BA7"/>
    <w:rsid w:val="00A02F09"/>
    <w:rsid w:val="00A03247"/>
    <w:rsid w:val="00A040F7"/>
    <w:rsid w:val="00A0462A"/>
    <w:rsid w:val="00A04A95"/>
    <w:rsid w:val="00A05A0B"/>
    <w:rsid w:val="00A05A62"/>
    <w:rsid w:val="00A06A51"/>
    <w:rsid w:val="00A06EEC"/>
    <w:rsid w:val="00A07CF2"/>
    <w:rsid w:val="00A10B02"/>
    <w:rsid w:val="00A121AF"/>
    <w:rsid w:val="00A12D9B"/>
    <w:rsid w:val="00A13E98"/>
    <w:rsid w:val="00A14388"/>
    <w:rsid w:val="00A1490B"/>
    <w:rsid w:val="00A1514D"/>
    <w:rsid w:val="00A15C8F"/>
    <w:rsid w:val="00A16AA6"/>
    <w:rsid w:val="00A17B4F"/>
    <w:rsid w:val="00A27DA7"/>
    <w:rsid w:val="00A30094"/>
    <w:rsid w:val="00A307A9"/>
    <w:rsid w:val="00A31E3B"/>
    <w:rsid w:val="00A3294A"/>
    <w:rsid w:val="00A32BB4"/>
    <w:rsid w:val="00A3385E"/>
    <w:rsid w:val="00A33DB4"/>
    <w:rsid w:val="00A3489B"/>
    <w:rsid w:val="00A34E84"/>
    <w:rsid w:val="00A359EC"/>
    <w:rsid w:val="00A36076"/>
    <w:rsid w:val="00A36595"/>
    <w:rsid w:val="00A3720D"/>
    <w:rsid w:val="00A37B3E"/>
    <w:rsid w:val="00A37DE7"/>
    <w:rsid w:val="00A40C38"/>
    <w:rsid w:val="00A42D70"/>
    <w:rsid w:val="00A4764A"/>
    <w:rsid w:val="00A47D0D"/>
    <w:rsid w:val="00A503C9"/>
    <w:rsid w:val="00A5050D"/>
    <w:rsid w:val="00A506A4"/>
    <w:rsid w:val="00A53CF3"/>
    <w:rsid w:val="00A53D89"/>
    <w:rsid w:val="00A54245"/>
    <w:rsid w:val="00A55A2F"/>
    <w:rsid w:val="00A561A8"/>
    <w:rsid w:val="00A5688D"/>
    <w:rsid w:val="00A57016"/>
    <w:rsid w:val="00A5703B"/>
    <w:rsid w:val="00A57AEB"/>
    <w:rsid w:val="00A6074D"/>
    <w:rsid w:val="00A60A86"/>
    <w:rsid w:val="00A61115"/>
    <w:rsid w:val="00A61323"/>
    <w:rsid w:val="00A621B6"/>
    <w:rsid w:val="00A62F7B"/>
    <w:rsid w:val="00A63127"/>
    <w:rsid w:val="00A63774"/>
    <w:rsid w:val="00A63BD1"/>
    <w:rsid w:val="00A63E05"/>
    <w:rsid w:val="00A64053"/>
    <w:rsid w:val="00A6415D"/>
    <w:rsid w:val="00A657D9"/>
    <w:rsid w:val="00A65E2D"/>
    <w:rsid w:val="00A65EE2"/>
    <w:rsid w:val="00A6695F"/>
    <w:rsid w:val="00A6756C"/>
    <w:rsid w:val="00A70BE2"/>
    <w:rsid w:val="00A70D79"/>
    <w:rsid w:val="00A7152C"/>
    <w:rsid w:val="00A7288B"/>
    <w:rsid w:val="00A72897"/>
    <w:rsid w:val="00A7342F"/>
    <w:rsid w:val="00A7376D"/>
    <w:rsid w:val="00A73DD0"/>
    <w:rsid w:val="00A748EF"/>
    <w:rsid w:val="00A752D3"/>
    <w:rsid w:val="00A75BA5"/>
    <w:rsid w:val="00A75FFE"/>
    <w:rsid w:val="00A7623B"/>
    <w:rsid w:val="00A773C1"/>
    <w:rsid w:val="00A77AC2"/>
    <w:rsid w:val="00A77D6D"/>
    <w:rsid w:val="00A82005"/>
    <w:rsid w:val="00A82FE1"/>
    <w:rsid w:val="00A83260"/>
    <w:rsid w:val="00A8370F"/>
    <w:rsid w:val="00A84553"/>
    <w:rsid w:val="00A84887"/>
    <w:rsid w:val="00A84A79"/>
    <w:rsid w:val="00A84B32"/>
    <w:rsid w:val="00A85681"/>
    <w:rsid w:val="00A85C54"/>
    <w:rsid w:val="00A867A7"/>
    <w:rsid w:val="00A868AD"/>
    <w:rsid w:val="00A8717A"/>
    <w:rsid w:val="00A9207C"/>
    <w:rsid w:val="00A921DD"/>
    <w:rsid w:val="00A925E2"/>
    <w:rsid w:val="00A926C1"/>
    <w:rsid w:val="00A92966"/>
    <w:rsid w:val="00A9357B"/>
    <w:rsid w:val="00A939FD"/>
    <w:rsid w:val="00A93A0E"/>
    <w:rsid w:val="00A93A9A"/>
    <w:rsid w:val="00A952DC"/>
    <w:rsid w:val="00A95305"/>
    <w:rsid w:val="00A959DF"/>
    <w:rsid w:val="00A961A6"/>
    <w:rsid w:val="00A9692F"/>
    <w:rsid w:val="00A96CA6"/>
    <w:rsid w:val="00A978B5"/>
    <w:rsid w:val="00AA0DB5"/>
    <w:rsid w:val="00AA134C"/>
    <w:rsid w:val="00AA208E"/>
    <w:rsid w:val="00AA32CB"/>
    <w:rsid w:val="00AA3633"/>
    <w:rsid w:val="00AA45B1"/>
    <w:rsid w:val="00AA70D4"/>
    <w:rsid w:val="00AA779C"/>
    <w:rsid w:val="00AA7FE3"/>
    <w:rsid w:val="00AB08E3"/>
    <w:rsid w:val="00AB0965"/>
    <w:rsid w:val="00AB2B2F"/>
    <w:rsid w:val="00AB2D11"/>
    <w:rsid w:val="00AB2E6C"/>
    <w:rsid w:val="00AB3DC1"/>
    <w:rsid w:val="00AB448D"/>
    <w:rsid w:val="00AB5478"/>
    <w:rsid w:val="00AB5BFF"/>
    <w:rsid w:val="00AB6115"/>
    <w:rsid w:val="00AB7837"/>
    <w:rsid w:val="00AC021C"/>
    <w:rsid w:val="00AC27F0"/>
    <w:rsid w:val="00AC2886"/>
    <w:rsid w:val="00AC2B97"/>
    <w:rsid w:val="00AC36E1"/>
    <w:rsid w:val="00AC4DB2"/>
    <w:rsid w:val="00AC5CC9"/>
    <w:rsid w:val="00AC6BBA"/>
    <w:rsid w:val="00AC7488"/>
    <w:rsid w:val="00AD08FB"/>
    <w:rsid w:val="00AD0E32"/>
    <w:rsid w:val="00AD0F63"/>
    <w:rsid w:val="00AD370B"/>
    <w:rsid w:val="00AD45A5"/>
    <w:rsid w:val="00AD474B"/>
    <w:rsid w:val="00AD4B72"/>
    <w:rsid w:val="00AD585F"/>
    <w:rsid w:val="00AD7B1A"/>
    <w:rsid w:val="00AD7FC1"/>
    <w:rsid w:val="00AE1F7D"/>
    <w:rsid w:val="00AE3994"/>
    <w:rsid w:val="00AE3B1F"/>
    <w:rsid w:val="00AE48D6"/>
    <w:rsid w:val="00AE64FC"/>
    <w:rsid w:val="00AE70FD"/>
    <w:rsid w:val="00AE7247"/>
    <w:rsid w:val="00AE75C1"/>
    <w:rsid w:val="00AF0013"/>
    <w:rsid w:val="00AF0A45"/>
    <w:rsid w:val="00AF1AA9"/>
    <w:rsid w:val="00AF2730"/>
    <w:rsid w:val="00AF39DE"/>
    <w:rsid w:val="00AF517D"/>
    <w:rsid w:val="00AF5405"/>
    <w:rsid w:val="00AF5764"/>
    <w:rsid w:val="00AF5E64"/>
    <w:rsid w:val="00AF5F38"/>
    <w:rsid w:val="00AF6A19"/>
    <w:rsid w:val="00AF7CE1"/>
    <w:rsid w:val="00AF7F0B"/>
    <w:rsid w:val="00B00C84"/>
    <w:rsid w:val="00B01C6C"/>
    <w:rsid w:val="00B01E4D"/>
    <w:rsid w:val="00B03FA8"/>
    <w:rsid w:val="00B11094"/>
    <w:rsid w:val="00B12866"/>
    <w:rsid w:val="00B13EB2"/>
    <w:rsid w:val="00B14249"/>
    <w:rsid w:val="00B1474D"/>
    <w:rsid w:val="00B14C0A"/>
    <w:rsid w:val="00B16EDB"/>
    <w:rsid w:val="00B217A4"/>
    <w:rsid w:val="00B21B55"/>
    <w:rsid w:val="00B22E99"/>
    <w:rsid w:val="00B22F71"/>
    <w:rsid w:val="00B24772"/>
    <w:rsid w:val="00B25667"/>
    <w:rsid w:val="00B25B4F"/>
    <w:rsid w:val="00B25FC8"/>
    <w:rsid w:val="00B2621F"/>
    <w:rsid w:val="00B2710C"/>
    <w:rsid w:val="00B274E4"/>
    <w:rsid w:val="00B27866"/>
    <w:rsid w:val="00B27C1D"/>
    <w:rsid w:val="00B3027E"/>
    <w:rsid w:val="00B3156E"/>
    <w:rsid w:val="00B3190E"/>
    <w:rsid w:val="00B31A96"/>
    <w:rsid w:val="00B33B50"/>
    <w:rsid w:val="00B34372"/>
    <w:rsid w:val="00B349D3"/>
    <w:rsid w:val="00B3664C"/>
    <w:rsid w:val="00B36BF6"/>
    <w:rsid w:val="00B40705"/>
    <w:rsid w:val="00B41785"/>
    <w:rsid w:val="00B420C8"/>
    <w:rsid w:val="00B425ED"/>
    <w:rsid w:val="00B430BF"/>
    <w:rsid w:val="00B4367A"/>
    <w:rsid w:val="00B4480A"/>
    <w:rsid w:val="00B45357"/>
    <w:rsid w:val="00B46E41"/>
    <w:rsid w:val="00B504AA"/>
    <w:rsid w:val="00B51794"/>
    <w:rsid w:val="00B517CF"/>
    <w:rsid w:val="00B524C3"/>
    <w:rsid w:val="00B52CC8"/>
    <w:rsid w:val="00B53F07"/>
    <w:rsid w:val="00B55356"/>
    <w:rsid w:val="00B559CB"/>
    <w:rsid w:val="00B55A72"/>
    <w:rsid w:val="00B55C55"/>
    <w:rsid w:val="00B56751"/>
    <w:rsid w:val="00B5747C"/>
    <w:rsid w:val="00B57897"/>
    <w:rsid w:val="00B57E10"/>
    <w:rsid w:val="00B57E1F"/>
    <w:rsid w:val="00B60527"/>
    <w:rsid w:val="00B60682"/>
    <w:rsid w:val="00B60BA1"/>
    <w:rsid w:val="00B61EEE"/>
    <w:rsid w:val="00B62283"/>
    <w:rsid w:val="00B6319F"/>
    <w:rsid w:val="00B636DC"/>
    <w:rsid w:val="00B638BB"/>
    <w:rsid w:val="00B64DDA"/>
    <w:rsid w:val="00B6568E"/>
    <w:rsid w:val="00B66027"/>
    <w:rsid w:val="00B6699F"/>
    <w:rsid w:val="00B66EC8"/>
    <w:rsid w:val="00B670F1"/>
    <w:rsid w:val="00B6775E"/>
    <w:rsid w:val="00B70BC1"/>
    <w:rsid w:val="00B714D7"/>
    <w:rsid w:val="00B72939"/>
    <w:rsid w:val="00B72EFC"/>
    <w:rsid w:val="00B739B8"/>
    <w:rsid w:val="00B7436F"/>
    <w:rsid w:val="00B7496A"/>
    <w:rsid w:val="00B74DD9"/>
    <w:rsid w:val="00B75003"/>
    <w:rsid w:val="00B75652"/>
    <w:rsid w:val="00B75867"/>
    <w:rsid w:val="00B75CEC"/>
    <w:rsid w:val="00B76124"/>
    <w:rsid w:val="00B769CA"/>
    <w:rsid w:val="00B77538"/>
    <w:rsid w:val="00B77A3C"/>
    <w:rsid w:val="00B80E11"/>
    <w:rsid w:val="00B81902"/>
    <w:rsid w:val="00B83585"/>
    <w:rsid w:val="00B8398D"/>
    <w:rsid w:val="00B83AEE"/>
    <w:rsid w:val="00B85E23"/>
    <w:rsid w:val="00B865DE"/>
    <w:rsid w:val="00B9001B"/>
    <w:rsid w:val="00B91052"/>
    <w:rsid w:val="00B910BA"/>
    <w:rsid w:val="00B9245C"/>
    <w:rsid w:val="00B929B4"/>
    <w:rsid w:val="00B92BEE"/>
    <w:rsid w:val="00B93B7F"/>
    <w:rsid w:val="00B93C55"/>
    <w:rsid w:val="00B95AEF"/>
    <w:rsid w:val="00B96326"/>
    <w:rsid w:val="00B96AF1"/>
    <w:rsid w:val="00B9754E"/>
    <w:rsid w:val="00B97660"/>
    <w:rsid w:val="00BA0588"/>
    <w:rsid w:val="00BA1456"/>
    <w:rsid w:val="00BA1B9E"/>
    <w:rsid w:val="00BA21CC"/>
    <w:rsid w:val="00BA2326"/>
    <w:rsid w:val="00BA2BAD"/>
    <w:rsid w:val="00BA2E38"/>
    <w:rsid w:val="00BA4643"/>
    <w:rsid w:val="00BA4A0B"/>
    <w:rsid w:val="00BA4B9F"/>
    <w:rsid w:val="00BA4CAF"/>
    <w:rsid w:val="00BA54E9"/>
    <w:rsid w:val="00BA63DE"/>
    <w:rsid w:val="00BA6698"/>
    <w:rsid w:val="00BA68EA"/>
    <w:rsid w:val="00BA6A9F"/>
    <w:rsid w:val="00BA7626"/>
    <w:rsid w:val="00BA7B32"/>
    <w:rsid w:val="00BA7C0D"/>
    <w:rsid w:val="00BB04D1"/>
    <w:rsid w:val="00BB09B9"/>
    <w:rsid w:val="00BB15E4"/>
    <w:rsid w:val="00BB1629"/>
    <w:rsid w:val="00BB3297"/>
    <w:rsid w:val="00BB3846"/>
    <w:rsid w:val="00BB48A4"/>
    <w:rsid w:val="00BB4A8C"/>
    <w:rsid w:val="00BB5178"/>
    <w:rsid w:val="00BB6E11"/>
    <w:rsid w:val="00BB7D19"/>
    <w:rsid w:val="00BB7F24"/>
    <w:rsid w:val="00BB7F68"/>
    <w:rsid w:val="00BC14CD"/>
    <w:rsid w:val="00BC1CE6"/>
    <w:rsid w:val="00BC2559"/>
    <w:rsid w:val="00BC2B02"/>
    <w:rsid w:val="00BC5A15"/>
    <w:rsid w:val="00BC7188"/>
    <w:rsid w:val="00BD0029"/>
    <w:rsid w:val="00BD0061"/>
    <w:rsid w:val="00BD0B7A"/>
    <w:rsid w:val="00BD1B3D"/>
    <w:rsid w:val="00BD1D54"/>
    <w:rsid w:val="00BD208A"/>
    <w:rsid w:val="00BD2124"/>
    <w:rsid w:val="00BD29CF"/>
    <w:rsid w:val="00BD347D"/>
    <w:rsid w:val="00BD57C5"/>
    <w:rsid w:val="00BD5B00"/>
    <w:rsid w:val="00BD6543"/>
    <w:rsid w:val="00BD6EE3"/>
    <w:rsid w:val="00BE002A"/>
    <w:rsid w:val="00BE0F30"/>
    <w:rsid w:val="00BE290B"/>
    <w:rsid w:val="00BE2BCE"/>
    <w:rsid w:val="00BE2E76"/>
    <w:rsid w:val="00BE39EB"/>
    <w:rsid w:val="00BE3F7F"/>
    <w:rsid w:val="00BE3FAB"/>
    <w:rsid w:val="00BE457F"/>
    <w:rsid w:val="00BE4E44"/>
    <w:rsid w:val="00BE5051"/>
    <w:rsid w:val="00BE64B9"/>
    <w:rsid w:val="00BE69CF"/>
    <w:rsid w:val="00BE76F5"/>
    <w:rsid w:val="00BF0591"/>
    <w:rsid w:val="00BF0B2A"/>
    <w:rsid w:val="00BF0E69"/>
    <w:rsid w:val="00BF1EC5"/>
    <w:rsid w:val="00BF210F"/>
    <w:rsid w:val="00BF283B"/>
    <w:rsid w:val="00BF29E9"/>
    <w:rsid w:val="00BF3979"/>
    <w:rsid w:val="00BF3C2D"/>
    <w:rsid w:val="00BF4836"/>
    <w:rsid w:val="00BF61CC"/>
    <w:rsid w:val="00BF6A2E"/>
    <w:rsid w:val="00BF6A4D"/>
    <w:rsid w:val="00BF6CFA"/>
    <w:rsid w:val="00C00C9C"/>
    <w:rsid w:val="00C01330"/>
    <w:rsid w:val="00C01BFB"/>
    <w:rsid w:val="00C0236C"/>
    <w:rsid w:val="00C0718D"/>
    <w:rsid w:val="00C07955"/>
    <w:rsid w:val="00C07EAB"/>
    <w:rsid w:val="00C10338"/>
    <w:rsid w:val="00C10F62"/>
    <w:rsid w:val="00C113E2"/>
    <w:rsid w:val="00C11FBD"/>
    <w:rsid w:val="00C12882"/>
    <w:rsid w:val="00C1461D"/>
    <w:rsid w:val="00C156D4"/>
    <w:rsid w:val="00C164C8"/>
    <w:rsid w:val="00C17703"/>
    <w:rsid w:val="00C17734"/>
    <w:rsid w:val="00C22C9E"/>
    <w:rsid w:val="00C24057"/>
    <w:rsid w:val="00C24A86"/>
    <w:rsid w:val="00C25B73"/>
    <w:rsid w:val="00C26893"/>
    <w:rsid w:val="00C26B2F"/>
    <w:rsid w:val="00C26B7C"/>
    <w:rsid w:val="00C270AD"/>
    <w:rsid w:val="00C301A3"/>
    <w:rsid w:val="00C30B6A"/>
    <w:rsid w:val="00C31276"/>
    <w:rsid w:val="00C3137F"/>
    <w:rsid w:val="00C31BB1"/>
    <w:rsid w:val="00C32591"/>
    <w:rsid w:val="00C32CC7"/>
    <w:rsid w:val="00C3310A"/>
    <w:rsid w:val="00C33FE3"/>
    <w:rsid w:val="00C340AF"/>
    <w:rsid w:val="00C34F74"/>
    <w:rsid w:val="00C3716D"/>
    <w:rsid w:val="00C408AC"/>
    <w:rsid w:val="00C40BB6"/>
    <w:rsid w:val="00C43826"/>
    <w:rsid w:val="00C43DCF"/>
    <w:rsid w:val="00C43F64"/>
    <w:rsid w:val="00C45476"/>
    <w:rsid w:val="00C4562E"/>
    <w:rsid w:val="00C46B7A"/>
    <w:rsid w:val="00C50228"/>
    <w:rsid w:val="00C520A5"/>
    <w:rsid w:val="00C530E5"/>
    <w:rsid w:val="00C53F03"/>
    <w:rsid w:val="00C5422B"/>
    <w:rsid w:val="00C545ED"/>
    <w:rsid w:val="00C562AD"/>
    <w:rsid w:val="00C569F6"/>
    <w:rsid w:val="00C56AEC"/>
    <w:rsid w:val="00C575CA"/>
    <w:rsid w:val="00C600D6"/>
    <w:rsid w:val="00C61075"/>
    <w:rsid w:val="00C61B43"/>
    <w:rsid w:val="00C6248C"/>
    <w:rsid w:val="00C6344F"/>
    <w:rsid w:val="00C63568"/>
    <w:rsid w:val="00C63F52"/>
    <w:rsid w:val="00C647B1"/>
    <w:rsid w:val="00C64B42"/>
    <w:rsid w:val="00C64C12"/>
    <w:rsid w:val="00C65716"/>
    <w:rsid w:val="00C65E5C"/>
    <w:rsid w:val="00C678EC"/>
    <w:rsid w:val="00C70410"/>
    <w:rsid w:val="00C71533"/>
    <w:rsid w:val="00C722F5"/>
    <w:rsid w:val="00C73246"/>
    <w:rsid w:val="00C75044"/>
    <w:rsid w:val="00C75136"/>
    <w:rsid w:val="00C76760"/>
    <w:rsid w:val="00C772F1"/>
    <w:rsid w:val="00C806C5"/>
    <w:rsid w:val="00C80E9C"/>
    <w:rsid w:val="00C81290"/>
    <w:rsid w:val="00C82EBC"/>
    <w:rsid w:val="00C836CE"/>
    <w:rsid w:val="00C838DB"/>
    <w:rsid w:val="00C84245"/>
    <w:rsid w:val="00C84736"/>
    <w:rsid w:val="00C84F95"/>
    <w:rsid w:val="00C85D62"/>
    <w:rsid w:val="00C866CF"/>
    <w:rsid w:val="00C86BE8"/>
    <w:rsid w:val="00C873B5"/>
    <w:rsid w:val="00C91B4F"/>
    <w:rsid w:val="00C92945"/>
    <w:rsid w:val="00C93561"/>
    <w:rsid w:val="00C9584F"/>
    <w:rsid w:val="00C96A94"/>
    <w:rsid w:val="00C9717F"/>
    <w:rsid w:val="00C97FE3"/>
    <w:rsid w:val="00CA120E"/>
    <w:rsid w:val="00CA1EFF"/>
    <w:rsid w:val="00CA2A31"/>
    <w:rsid w:val="00CA2F8A"/>
    <w:rsid w:val="00CA3772"/>
    <w:rsid w:val="00CA590E"/>
    <w:rsid w:val="00CA59CE"/>
    <w:rsid w:val="00CA662C"/>
    <w:rsid w:val="00CA6D2E"/>
    <w:rsid w:val="00CA6F66"/>
    <w:rsid w:val="00CA754C"/>
    <w:rsid w:val="00CA7EC3"/>
    <w:rsid w:val="00CB0762"/>
    <w:rsid w:val="00CB09AE"/>
    <w:rsid w:val="00CB0B73"/>
    <w:rsid w:val="00CB157F"/>
    <w:rsid w:val="00CB167D"/>
    <w:rsid w:val="00CB1958"/>
    <w:rsid w:val="00CB4A98"/>
    <w:rsid w:val="00CB4B11"/>
    <w:rsid w:val="00CB4BDC"/>
    <w:rsid w:val="00CB4C73"/>
    <w:rsid w:val="00CB799E"/>
    <w:rsid w:val="00CB7A6E"/>
    <w:rsid w:val="00CC031C"/>
    <w:rsid w:val="00CC1597"/>
    <w:rsid w:val="00CC2E70"/>
    <w:rsid w:val="00CC3215"/>
    <w:rsid w:val="00CC3EF0"/>
    <w:rsid w:val="00CC489B"/>
    <w:rsid w:val="00CC4C51"/>
    <w:rsid w:val="00CC4D88"/>
    <w:rsid w:val="00CC52CA"/>
    <w:rsid w:val="00CC5B41"/>
    <w:rsid w:val="00CC6849"/>
    <w:rsid w:val="00CC69CB"/>
    <w:rsid w:val="00CC6E24"/>
    <w:rsid w:val="00CC708D"/>
    <w:rsid w:val="00CC76BC"/>
    <w:rsid w:val="00CD00B9"/>
    <w:rsid w:val="00CD01C9"/>
    <w:rsid w:val="00CD25DE"/>
    <w:rsid w:val="00CD414B"/>
    <w:rsid w:val="00CD478E"/>
    <w:rsid w:val="00CD53C9"/>
    <w:rsid w:val="00CD558D"/>
    <w:rsid w:val="00CD6578"/>
    <w:rsid w:val="00CD66AA"/>
    <w:rsid w:val="00CD701C"/>
    <w:rsid w:val="00CE06DD"/>
    <w:rsid w:val="00CE0715"/>
    <w:rsid w:val="00CE0792"/>
    <w:rsid w:val="00CE0C09"/>
    <w:rsid w:val="00CE100D"/>
    <w:rsid w:val="00CE291C"/>
    <w:rsid w:val="00CE34C2"/>
    <w:rsid w:val="00CE3AF2"/>
    <w:rsid w:val="00CE51F6"/>
    <w:rsid w:val="00CE523F"/>
    <w:rsid w:val="00CE5415"/>
    <w:rsid w:val="00CE7115"/>
    <w:rsid w:val="00CE73AE"/>
    <w:rsid w:val="00CE7B7F"/>
    <w:rsid w:val="00CE7B87"/>
    <w:rsid w:val="00CF0633"/>
    <w:rsid w:val="00CF1D78"/>
    <w:rsid w:val="00CF55FF"/>
    <w:rsid w:val="00CF5989"/>
    <w:rsid w:val="00CF6B74"/>
    <w:rsid w:val="00CF6D51"/>
    <w:rsid w:val="00CF7434"/>
    <w:rsid w:val="00CF784F"/>
    <w:rsid w:val="00CF7884"/>
    <w:rsid w:val="00D01AF1"/>
    <w:rsid w:val="00D01C42"/>
    <w:rsid w:val="00D02233"/>
    <w:rsid w:val="00D022CE"/>
    <w:rsid w:val="00D02651"/>
    <w:rsid w:val="00D03FB2"/>
    <w:rsid w:val="00D04618"/>
    <w:rsid w:val="00D0507A"/>
    <w:rsid w:val="00D05468"/>
    <w:rsid w:val="00D05750"/>
    <w:rsid w:val="00D05A37"/>
    <w:rsid w:val="00D05D5F"/>
    <w:rsid w:val="00D05FEE"/>
    <w:rsid w:val="00D0719A"/>
    <w:rsid w:val="00D078E5"/>
    <w:rsid w:val="00D1012C"/>
    <w:rsid w:val="00D10C2F"/>
    <w:rsid w:val="00D12201"/>
    <w:rsid w:val="00D139CE"/>
    <w:rsid w:val="00D157BA"/>
    <w:rsid w:val="00D1643E"/>
    <w:rsid w:val="00D165AF"/>
    <w:rsid w:val="00D1687F"/>
    <w:rsid w:val="00D16893"/>
    <w:rsid w:val="00D171F2"/>
    <w:rsid w:val="00D171FD"/>
    <w:rsid w:val="00D17693"/>
    <w:rsid w:val="00D2000E"/>
    <w:rsid w:val="00D2126F"/>
    <w:rsid w:val="00D215F4"/>
    <w:rsid w:val="00D227EC"/>
    <w:rsid w:val="00D23A56"/>
    <w:rsid w:val="00D26FCC"/>
    <w:rsid w:val="00D2707F"/>
    <w:rsid w:val="00D27269"/>
    <w:rsid w:val="00D27BFB"/>
    <w:rsid w:val="00D30657"/>
    <w:rsid w:val="00D3246C"/>
    <w:rsid w:val="00D32A51"/>
    <w:rsid w:val="00D3482B"/>
    <w:rsid w:val="00D34858"/>
    <w:rsid w:val="00D35C03"/>
    <w:rsid w:val="00D3623A"/>
    <w:rsid w:val="00D36512"/>
    <w:rsid w:val="00D36541"/>
    <w:rsid w:val="00D365C7"/>
    <w:rsid w:val="00D404D0"/>
    <w:rsid w:val="00D40DA8"/>
    <w:rsid w:val="00D41EB5"/>
    <w:rsid w:val="00D4254F"/>
    <w:rsid w:val="00D42B5E"/>
    <w:rsid w:val="00D42B87"/>
    <w:rsid w:val="00D42C8A"/>
    <w:rsid w:val="00D452BF"/>
    <w:rsid w:val="00D45DA8"/>
    <w:rsid w:val="00D46792"/>
    <w:rsid w:val="00D46D09"/>
    <w:rsid w:val="00D5006E"/>
    <w:rsid w:val="00D514C7"/>
    <w:rsid w:val="00D51B3A"/>
    <w:rsid w:val="00D5265A"/>
    <w:rsid w:val="00D531E7"/>
    <w:rsid w:val="00D53E0A"/>
    <w:rsid w:val="00D57446"/>
    <w:rsid w:val="00D57712"/>
    <w:rsid w:val="00D601D3"/>
    <w:rsid w:val="00D60378"/>
    <w:rsid w:val="00D61379"/>
    <w:rsid w:val="00D615BD"/>
    <w:rsid w:val="00D619B4"/>
    <w:rsid w:val="00D61D2F"/>
    <w:rsid w:val="00D622F8"/>
    <w:rsid w:val="00D62515"/>
    <w:rsid w:val="00D62FC4"/>
    <w:rsid w:val="00D633B3"/>
    <w:rsid w:val="00D638A9"/>
    <w:rsid w:val="00D64D04"/>
    <w:rsid w:val="00D652AA"/>
    <w:rsid w:val="00D655DC"/>
    <w:rsid w:val="00D6685F"/>
    <w:rsid w:val="00D679CB"/>
    <w:rsid w:val="00D709A8"/>
    <w:rsid w:val="00D721AF"/>
    <w:rsid w:val="00D72515"/>
    <w:rsid w:val="00D72A15"/>
    <w:rsid w:val="00D73E6B"/>
    <w:rsid w:val="00D74BD7"/>
    <w:rsid w:val="00D77826"/>
    <w:rsid w:val="00D803C4"/>
    <w:rsid w:val="00D8095B"/>
    <w:rsid w:val="00D80EF2"/>
    <w:rsid w:val="00D80FBE"/>
    <w:rsid w:val="00D814B5"/>
    <w:rsid w:val="00D825CD"/>
    <w:rsid w:val="00D82E37"/>
    <w:rsid w:val="00D84C57"/>
    <w:rsid w:val="00D84FF8"/>
    <w:rsid w:val="00D85C21"/>
    <w:rsid w:val="00D87019"/>
    <w:rsid w:val="00D87F26"/>
    <w:rsid w:val="00D90DE5"/>
    <w:rsid w:val="00D91038"/>
    <w:rsid w:val="00D9257C"/>
    <w:rsid w:val="00D92F43"/>
    <w:rsid w:val="00D93154"/>
    <w:rsid w:val="00D96440"/>
    <w:rsid w:val="00DA1137"/>
    <w:rsid w:val="00DA1A0C"/>
    <w:rsid w:val="00DA1AC8"/>
    <w:rsid w:val="00DA3740"/>
    <w:rsid w:val="00DA4E89"/>
    <w:rsid w:val="00DA5103"/>
    <w:rsid w:val="00DA6BC2"/>
    <w:rsid w:val="00DA793B"/>
    <w:rsid w:val="00DA7F37"/>
    <w:rsid w:val="00DB062A"/>
    <w:rsid w:val="00DB0713"/>
    <w:rsid w:val="00DB0C24"/>
    <w:rsid w:val="00DB1B68"/>
    <w:rsid w:val="00DB1B74"/>
    <w:rsid w:val="00DB3913"/>
    <w:rsid w:val="00DB41AC"/>
    <w:rsid w:val="00DB54FB"/>
    <w:rsid w:val="00DB774C"/>
    <w:rsid w:val="00DC0504"/>
    <w:rsid w:val="00DC0F6D"/>
    <w:rsid w:val="00DC19EF"/>
    <w:rsid w:val="00DC1C4C"/>
    <w:rsid w:val="00DC2282"/>
    <w:rsid w:val="00DC29CC"/>
    <w:rsid w:val="00DC40F5"/>
    <w:rsid w:val="00DC4B63"/>
    <w:rsid w:val="00DC4BDB"/>
    <w:rsid w:val="00DC5237"/>
    <w:rsid w:val="00DC5E79"/>
    <w:rsid w:val="00DC6E17"/>
    <w:rsid w:val="00DD0265"/>
    <w:rsid w:val="00DD072C"/>
    <w:rsid w:val="00DD12B8"/>
    <w:rsid w:val="00DD1D30"/>
    <w:rsid w:val="00DD2500"/>
    <w:rsid w:val="00DD268C"/>
    <w:rsid w:val="00DD27D0"/>
    <w:rsid w:val="00DD3B18"/>
    <w:rsid w:val="00DD3D13"/>
    <w:rsid w:val="00DD3D2D"/>
    <w:rsid w:val="00DD46BA"/>
    <w:rsid w:val="00DD5266"/>
    <w:rsid w:val="00DD56C6"/>
    <w:rsid w:val="00DD57E0"/>
    <w:rsid w:val="00DE01FB"/>
    <w:rsid w:val="00DE2518"/>
    <w:rsid w:val="00DE30D2"/>
    <w:rsid w:val="00DE35A4"/>
    <w:rsid w:val="00DE35B5"/>
    <w:rsid w:val="00DE3F9F"/>
    <w:rsid w:val="00DE4FA7"/>
    <w:rsid w:val="00DE5FA2"/>
    <w:rsid w:val="00DE6612"/>
    <w:rsid w:val="00DE6E8C"/>
    <w:rsid w:val="00DE6F05"/>
    <w:rsid w:val="00DE7C84"/>
    <w:rsid w:val="00DF05AE"/>
    <w:rsid w:val="00DF1938"/>
    <w:rsid w:val="00DF1F57"/>
    <w:rsid w:val="00DF383D"/>
    <w:rsid w:val="00DF395C"/>
    <w:rsid w:val="00DF4196"/>
    <w:rsid w:val="00DF42C0"/>
    <w:rsid w:val="00DF4E59"/>
    <w:rsid w:val="00DF4F7C"/>
    <w:rsid w:val="00DF5842"/>
    <w:rsid w:val="00DF5B51"/>
    <w:rsid w:val="00DF5F68"/>
    <w:rsid w:val="00E000A7"/>
    <w:rsid w:val="00E00625"/>
    <w:rsid w:val="00E00803"/>
    <w:rsid w:val="00E01781"/>
    <w:rsid w:val="00E01A72"/>
    <w:rsid w:val="00E01F0F"/>
    <w:rsid w:val="00E01F74"/>
    <w:rsid w:val="00E026EF"/>
    <w:rsid w:val="00E04002"/>
    <w:rsid w:val="00E045ED"/>
    <w:rsid w:val="00E04995"/>
    <w:rsid w:val="00E05009"/>
    <w:rsid w:val="00E065AA"/>
    <w:rsid w:val="00E06D58"/>
    <w:rsid w:val="00E07A1A"/>
    <w:rsid w:val="00E12F39"/>
    <w:rsid w:val="00E17076"/>
    <w:rsid w:val="00E204E7"/>
    <w:rsid w:val="00E21454"/>
    <w:rsid w:val="00E21A9D"/>
    <w:rsid w:val="00E21CA8"/>
    <w:rsid w:val="00E221BE"/>
    <w:rsid w:val="00E25126"/>
    <w:rsid w:val="00E2658B"/>
    <w:rsid w:val="00E279E5"/>
    <w:rsid w:val="00E30D1E"/>
    <w:rsid w:val="00E3110C"/>
    <w:rsid w:val="00E31809"/>
    <w:rsid w:val="00E339CF"/>
    <w:rsid w:val="00E341A4"/>
    <w:rsid w:val="00E34ECB"/>
    <w:rsid w:val="00E352F3"/>
    <w:rsid w:val="00E357B1"/>
    <w:rsid w:val="00E35D8F"/>
    <w:rsid w:val="00E3612D"/>
    <w:rsid w:val="00E367CE"/>
    <w:rsid w:val="00E36A1C"/>
    <w:rsid w:val="00E36FA3"/>
    <w:rsid w:val="00E37BFB"/>
    <w:rsid w:val="00E40DA1"/>
    <w:rsid w:val="00E40DF5"/>
    <w:rsid w:val="00E434DB"/>
    <w:rsid w:val="00E43CA9"/>
    <w:rsid w:val="00E44271"/>
    <w:rsid w:val="00E443A5"/>
    <w:rsid w:val="00E444BF"/>
    <w:rsid w:val="00E44D2F"/>
    <w:rsid w:val="00E44FDF"/>
    <w:rsid w:val="00E46B1D"/>
    <w:rsid w:val="00E50BAC"/>
    <w:rsid w:val="00E52BFA"/>
    <w:rsid w:val="00E53826"/>
    <w:rsid w:val="00E539BA"/>
    <w:rsid w:val="00E53AED"/>
    <w:rsid w:val="00E54066"/>
    <w:rsid w:val="00E550F8"/>
    <w:rsid w:val="00E55C27"/>
    <w:rsid w:val="00E55C2E"/>
    <w:rsid w:val="00E56319"/>
    <w:rsid w:val="00E56523"/>
    <w:rsid w:val="00E56DCE"/>
    <w:rsid w:val="00E6020D"/>
    <w:rsid w:val="00E60541"/>
    <w:rsid w:val="00E60888"/>
    <w:rsid w:val="00E628C5"/>
    <w:rsid w:val="00E62DE0"/>
    <w:rsid w:val="00E62F39"/>
    <w:rsid w:val="00E64E99"/>
    <w:rsid w:val="00E66C9E"/>
    <w:rsid w:val="00E66F6F"/>
    <w:rsid w:val="00E670AC"/>
    <w:rsid w:val="00E67294"/>
    <w:rsid w:val="00E70127"/>
    <w:rsid w:val="00E7032D"/>
    <w:rsid w:val="00E70349"/>
    <w:rsid w:val="00E70F21"/>
    <w:rsid w:val="00E719E9"/>
    <w:rsid w:val="00E72DD3"/>
    <w:rsid w:val="00E73E9E"/>
    <w:rsid w:val="00E73EC1"/>
    <w:rsid w:val="00E741F0"/>
    <w:rsid w:val="00E74BD7"/>
    <w:rsid w:val="00E74CB5"/>
    <w:rsid w:val="00E757C4"/>
    <w:rsid w:val="00E778EB"/>
    <w:rsid w:val="00E77D28"/>
    <w:rsid w:val="00E800D8"/>
    <w:rsid w:val="00E80131"/>
    <w:rsid w:val="00E8142B"/>
    <w:rsid w:val="00E8243C"/>
    <w:rsid w:val="00E83A7B"/>
    <w:rsid w:val="00E83C75"/>
    <w:rsid w:val="00E84150"/>
    <w:rsid w:val="00E84465"/>
    <w:rsid w:val="00E8576F"/>
    <w:rsid w:val="00E869B8"/>
    <w:rsid w:val="00E90531"/>
    <w:rsid w:val="00E90663"/>
    <w:rsid w:val="00E90E74"/>
    <w:rsid w:val="00E91BF5"/>
    <w:rsid w:val="00E91EE0"/>
    <w:rsid w:val="00E93626"/>
    <w:rsid w:val="00E9406A"/>
    <w:rsid w:val="00E943A1"/>
    <w:rsid w:val="00E97166"/>
    <w:rsid w:val="00E97336"/>
    <w:rsid w:val="00EA021C"/>
    <w:rsid w:val="00EA043A"/>
    <w:rsid w:val="00EA0587"/>
    <w:rsid w:val="00EA05A5"/>
    <w:rsid w:val="00EA1E9F"/>
    <w:rsid w:val="00EA2305"/>
    <w:rsid w:val="00EA26FC"/>
    <w:rsid w:val="00EA2A8E"/>
    <w:rsid w:val="00EA30A6"/>
    <w:rsid w:val="00EA3459"/>
    <w:rsid w:val="00EA575A"/>
    <w:rsid w:val="00EA5B39"/>
    <w:rsid w:val="00EA6C67"/>
    <w:rsid w:val="00EA7485"/>
    <w:rsid w:val="00EA7B93"/>
    <w:rsid w:val="00EB1CCB"/>
    <w:rsid w:val="00EB2189"/>
    <w:rsid w:val="00EB378E"/>
    <w:rsid w:val="00EB4F10"/>
    <w:rsid w:val="00EB5510"/>
    <w:rsid w:val="00EB5BDC"/>
    <w:rsid w:val="00EB7B27"/>
    <w:rsid w:val="00EC06B6"/>
    <w:rsid w:val="00EC1288"/>
    <w:rsid w:val="00EC1AED"/>
    <w:rsid w:val="00EC2919"/>
    <w:rsid w:val="00EC356D"/>
    <w:rsid w:val="00EC39EA"/>
    <w:rsid w:val="00EC6C5F"/>
    <w:rsid w:val="00EC7D57"/>
    <w:rsid w:val="00EC7F4A"/>
    <w:rsid w:val="00ED24D5"/>
    <w:rsid w:val="00ED28FC"/>
    <w:rsid w:val="00ED356A"/>
    <w:rsid w:val="00ED35DB"/>
    <w:rsid w:val="00ED3A3F"/>
    <w:rsid w:val="00ED42AC"/>
    <w:rsid w:val="00ED536E"/>
    <w:rsid w:val="00ED5573"/>
    <w:rsid w:val="00ED5C8A"/>
    <w:rsid w:val="00ED6113"/>
    <w:rsid w:val="00ED6475"/>
    <w:rsid w:val="00ED6E97"/>
    <w:rsid w:val="00EE0CAB"/>
    <w:rsid w:val="00EE201B"/>
    <w:rsid w:val="00EE2746"/>
    <w:rsid w:val="00EE3375"/>
    <w:rsid w:val="00EE4230"/>
    <w:rsid w:val="00EE441A"/>
    <w:rsid w:val="00EE4EEC"/>
    <w:rsid w:val="00EE6637"/>
    <w:rsid w:val="00EE7255"/>
    <w:rsid w:val="00EE7E8A"/>
    <w:rsid w:val="00EE7F68"/>
    <w:rsid w:val="00EF009F"/>
    <w:rsid w:val="00EF09F4"/>
    <w:rsid w:val="00EF0DB9"/>
    <w:rsid w:val="00EF1804"/>
    <w:rsid w:val="00EF2FAF"/>
    <w:rsid w:val="00EF375B"/>
    <w:rsid w:val="00EF3FE0"/>
    <w:rsid w:val="00EF475C"/>
    <w:rsid w:val="00EF4A29"/>
    <w:rsid w:val="00EF4CBC"/>
    <w:rsid w:val="00EF559E"/>
    <w:rsid w:val="00EF610E"/>
    <w:rsid w:val="00EF61C3"/>
    <w:rsid w:val="00EF7050"/>
    <w:rsid w:val="00EF76A1"/>
    <w:rsid w:val="00EF7DC7"/>
    <w:rsid w:val="00F001CA"/>
    <w:rsid w:val="00F009A3"/>
    <w:rsid w:val="00F00AE6"/>
    <w:rsid w:val="00F0185F"/>
    <w:rsid w:val="00F01E6A"/>
    <w:rsid w:val="00F022E0"/>
    <w:rsid w:val="00F02EBE"/>
    <w:rsid w:val="00F04C4E"/>
    <w:rsid w:val="00F05302"/>
    <w:rsid w:val="00F06E5B"/>
    <w:rsid w:val="00F10778"/>
    <w:rsid w:val="00F10BB2"/>
    <w:rsid w:val="00F111D2"/>
    <w:rsid w:val="00F1174D"/>
    <w:rsid w:val="00F11838"/>
    <w:rsid w:val="00F11862"/>
    <w:rsid w:val="00F1234B"/>
    <w:rsid w:val="00F1250C"/>
    <w:rsid w:val="00F12D3E"/>
    <w:rsid w:val="00F14A41"/>
    <w:rsid w:val="00F14BBF"/>
    <w:rsid w:val="00F15C81"/>
    <w:rsid w:val="00F15E53"/>
    <w:rsid w:val="00F16750"/>
    <w:rsid w:val="00F16E58"/>
    <w:rsid w:val="00F1725A"/>
    <w:rsid w:val="00F209A6"/>
    <w:rsid w:val="00F224B5"/>
    <w:rsid w:val="00F227D6"/>
    <w:rsid w:val="00F22FA2"/>
    <w:rsid w:val="00F23DFD"/>
    <w:rsid w:val="00F23E00"/>
    <w:rsid w:val="00F247EF"/>
    <w:rsid w:val="00F24E2C"/>
    <w:rsid w:val="00F24F6B"/>
    <w:rsid w:val="00F250AE"/>
    <w:rsid w:val="00F257A2"/>
    <w:rsid w:val="00F25BA6"/>
    <w:rsid w:val="00F26958"/>
    <w:rsid w:val="00F26F0A"/>
    <w:rsid w:val="00F3005B"/>
    <w:rsid w:val="00F30E82"/>
    <w:rsid w:val="00F30E89"/>
    <w:rsid w:val="00F31543"/>
    <w:rsid w:val="00F318BA"/>
    <w:rsid w:val="00F323DC"/>
    <w:rsid w:val="00F32C46"/>
    <w:rsid w:val="00F32E6D"/>
    <w:rsid w:val="00F330A2"/>
    <w:rsid w:val="00F34A4F"/>
    <w:rsid w:val="00F34F12"/>
    <w:rsid w:val="00F35B8A"/>
    <w:rsid w:val="00F412B6"/>
    <w:rsid w:val="00F4143C"/>
    <w:rsid w:val="00F44FC4"/>
    <w:rsid w:val="00F45634"/>
    <w:rsid w:val="00F45CAF"/>
    <w:rsid w:val="00F46ADF"/>
    <w:rsid w:val="00F47BD4"/>
    <w:rsid w:val="00F5229F"/>
    <w:rsid w:val="00F54046"/>
    <w:rsid w:val="00F544E0"/>
    <w:rsid w:val="00F545C2"/>
    <w:rsid w:val="00F5462E"/>
    <w:rsid w:val="00F55068"/>
    <w:rsid w:val="00F572D7"/>
    <w:rsid w:val="00F57FBD"/>
    <w:rsid w:val="00F614C7"/>
    <w:rsid w:val="00F6198E"/>
    <w:rsid w:val="00F623D9"/>
    <w:rsid w:val="00F63A2D"/>
    <w:rsid w:val="00F64743"/>
    <w:rsid w:val="00F64AEF"/>
    <w:rsid w:val="00F650EE"/>
    <w:rsid w:val="00F6562E"/>
    <w:rsid w:val="00F65E92"/>
    <w:rsid w:val="00F669B9"/>
    <w:rsid w:val="00F67A0F"/>
    <w:rsid w:val="00F67CE5"/>
    <w:rsid w:val="00F7054A"/>
    <w:rsid w:val="00F70A70"/>
    <w:rsid w:val="00F70B49"/>
    <w:rsid w:val="00F71786"/>
    <w:rsid w:val="00F74054"/>
    <w:rsid w:val="00F74C43"/>
    <w:rsid w:val="00F75096"/>
    <w:rsid w:val="00F752CF"/>
    <w:rsid w:val="00F754C5"/>
    <w:rsid w:val="00F761DF"/>
    <w:rsid w:val="00F76B6A"/>
    <w:rsid w:val="00F76F76"/>
    <w:rsid w:val="00F7758D"/>
    <w:rsid w:val="00F77DD8"/>
    <w:rsid w:val="00F80057"/>
    <w:rsid w:val="00F819D9"/>
    <w:rsid w:val="00F824AB"/>
    <w:rsid w:val="00F8263E"/>
    <w:rsid w:val="00F83ACB"/>
    <w:rsid w:val="00F83EB1"/>
    <w:rsid w:val="00F84163"/>
    <w:rsid w:val="00F842A9"/>
    <w:rsid w:val="00F85483"/>
    <w:rsid w:val="00F906A5"/>
    <w:rsid w:val="00F90969"/>
    <w:rsid w:val="00F91D63"/>
    <w:rsid w:val="00F92DAD"/>
    <w:rsid w:val="00F934CD"/>
    <w:rsid w:val="00F935AA"/>
    <w:rsid w:val="00F9407A"/>
    <w:rsid w:val="00F94DFA"/>
    <w:rsid w:val="00F94E8D"/>
    <w:rsid w:val="00F956E7"/>
    <w:rsid w:val="00F960B7"/>
    <w:rsid w:val="00F96FA3"/>
    <w:rsid w:val="00F97503"/>
    <w:rsid w:val="00F97B01"/>
    <w:rsid w:val="00FA0E10"/>
    <w:rsid w:val="00FA0F34"/>
    <w:rsid w:val="00FA1967"/>
    <w:rsid w:val="00FA29D9"/>
    <w:rsid w:val="00FA33EB"/>
    <w:rsid w:val="00FA34FE"/>
    <w:rsid w:val="00FA3DF0"/>
    <w:rsid w:val="00FA4CEB"/>
    <w:rsid w:val="00FA56CD"/>
    <w:rsid w:val="00FA6719"/>
    <w:rsid w:val="00FA6D52"/>
    <w:rsid w:val="00FA6EF7"/>
    <w:rsid w:val="00FA72AF"/>
    <w:rsid w:val="00FA788B"/>
    <w:rsid w:val="00FB03E5"/>
    <w:rsid w:val="00FB0780"/>
    <w:rsid w:val="00FB0E24"/>
    <w:rsid w:val="00FB1F8A"/>
    <w:rsid w:val="00FB2063"/>
    <w:rsid w:val="00FB212E"/>
    <w:rsid w:val="00FB262E"/>
    <w:rsid w:val="00FB29F3"/>
    <w:rsid w:val="00FB307F"/>
    <w:rsid w:val="00FB3983"/>
    <w:rsid w:val="00FB40DD"/>
    <w:rsid w:val="00FB6144"/>
    <w:rsid w:val="00FB650E"/>
    <w:rsid w:val="00FB6F40"/>
    <w:rsid w:val="00FC0424"/>
    <w:rsid w:val="00FC09C2"/>
    <w:rsid w:val="00FC153F"/>
    <w:rsid w:val="00FC17FC"/>
    <w:rsid w:val="00FC3200"/>
    <w:rsid w:val="00FC4598"/>
    <w:rsid w:val="00FC48B0"/>
    <w:rsid w:val="00FC4F0E"/>
    <w:rsid w:val="00FC5104"/>
    <w:rsid w:val="00FC51D0"/>
    <w:rsid w:val="00FC554E"/>
    <w:rsid w:val="00FC56FF"/>
    <w:rsid w:val="00FC5872"/>
    <w:rsid w:val="00FC5DE8"/>
    <w:rsid w:val="00FC634F"/>
    <w:rsid w:val="00FC689C"/>
    <w:rsid w:val="00FD0007"/>
    <w:rsid w:val="00FD01B2"/>
    <w:rsid w:val="00FD04C8"/>
    <w:rsid w:val="00FD1021"/>
    <w:rsid w:val="00FD278E"/>
    <w:rsid w:val="00FD2A27"/>
    <w:rsid w:val="00FD2CA1"/>
    <w:rsid w:val="00FD35E9"/>
    <w:rsid w:val="00FD36FB"/>
    <w:rsid w:val="00FD40CE"/>
    <w:rsid w:val="00FD4AAB"/>
    <w:rsid w:val="00FD6A74"/>
    <w:rsid w:val="00FD6AFE"/>
    <w:rsid w:val="00FD6D18"/>
    <w:rsid w:val="00FD7792"/>
    <w:rsid w:val="00FD7B26"/>
    <w:rsid w:val="00FE1758"/>
    <w:rsid w:val="00FE2096"/>
    <w:rsid w:val="00FE22E9"/>
    <w:rsid w:val="00FE39B1"/>
    <w:rsid w:val="00FE3A2A"/>
    <w:rsid w:val="00FE3F5E"/>
    <w:rsid w:val="00FE40B0"/>
    <w:rsid w:val="00FE431B"/>
    <w:rsid w:val="00FE44F5"/>
    <w:rsid w:val="00FE4986"/>
    <w:rsid w:val="00FE567C"/>
    <w:rsid w:val="00FE5C0E"/>
    <w:rsid w:val="00FE5CD4"/>
    <w:rsid w:val="00FE5D41"/>
    <w:rsid w:val="00FE5F88"/>
    <w:rsid w:val="00FE6116"/>
    <w:rsid w:val="00FE6BEA"/>
    <w:rsid w:val="00FE6C03"/>
    <w:rsid w:val="00FE70F1"/>
    <w:rsid w:val="00FE726C"/>
    <w:rsid w:val="00FE74A1"/>
    <w:rsid w:val="00FE7563"/>
    <w:rsid w:val="00FE769C"/>
    <w:rsid w:val="00FF01FE"/>
    <w:rsid w:val="00FF080B"/>
    <w:rsid w:val="00FF1CE4"/>
    <w:rsid w:val="00FF2057"/>
    <w:rsid w:val="00FF3480"/>
    <w:rsid w:val="00FF3D73"/>
    <w:rsid w:val="00FF543E"/>
    <w:rsid w:val="00FF5923"/>
    <w:rsid w:val="00FF5ABE"/>
    <w:rsid w:val="00FF6469"/>
    <w:rsid w:val="00FF6846"/>
    <w:rsid w:val="00FF6CEA"/>
    <w:rsid w:val="00FF79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3AC1FC1"/>
  <w15:docId w15:val="{F4B20285-44B2-469D-A614-26849B991E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53F07"/>
    <w:pPr>
      <w:keepNext/>
      <w:spacing w:before="120" w:line="360" w:lineRule="auto"/>
    </w:pPr>
    <w:rPr>
      <w:rFonts w:cs="Tahoma"/>
      <w:sz w:val="22"/>
      <w:szCs w:val="24"/>
    </w:rPr>
  </w:style>
  <w:style w:type="paragraph" w:styleId="Heading1">
    <w:name w:val="heading 1"/>
    <w:aliases w:val="H1,Heading 1(Report Only),Chapter,Heading 1(Report Only)1,Chapter1,DO NOT USE_h1,Level 1 Topic Heading,h1,Heading 1 Char"/>
    <w:basedOn w:val="Normal"/>
    <w:next w:val="Heading2"/>
    <w:link w:val="Heading1Char1"/>
    <w:autoRedefine/>
    <w:qFormat/>
    <w:rsid w:val="009B4564"/>
    <w:pPr>
      <w:pageBreakBefore/>
      <w:numPr>
        <w:numId w:val="1"/>
      </w:numPr>
      <w:spacing w:before="360" w:after="240" w:line="240" w:lineRule="auto"/>
      <w:outlineLvl w:val="0"/>
    </w:pPr>
    <w:rPr>
      <w:rFonts w:cs="Times New Roman"/>
      <w:b/>
      <w:caps/>
      <w:kern w:val="28"/>
      <w:sz w:val="24"/>
    </w:rPr>
  </w:style>
  <w:style w:type="paragraph" w:styleId="Heading2">
    <w:name w:val="heading 2"/>
    <w:aliases w:val="l2,H2,h21,Chapter Number/Appendix Letter,chn,h2,Level 2 Topic Heading,Heading 2 Char,l2 Char,H2 Char,h21 Char Char,Heading 2 Char1,Heading 2 Char Char,l2 Char Char,H2 Char Char,h2 Char Char,l2 Char1,H2 Char1,h21 Char1,h2 Char1,h21 Char,h2 Char"/>
    <w:basedOn w:val="Normal"/>
    <w:next w:val="NormalIndent"/>
    <w:link w:val="Heading2Char2"/>
    <w:autoRedefine/>
    <w:qFormat/>
    <w:rsid w:val="00C25B73"/>
    <w:pPr>
      <w:numPr>
        <w:ilvl w:val="1"/>
        <w:numId w:val="1"/>
      </w:numPr>
      <w:spacing w:before="240" w:after="120" w:line="240" w:lineRule="auto"/>
      <w:outlineLvl w:val="1"/>
    </w:pPr>
    <w:rPr>
      <w:rFonts w:cs="Times New Roman"/>
      <w:b/>
      <w:color w:val="000000"/>
      <w:sz w:val="24"/>
    </w:rPr>
  </w:style>
  <w:style w:type="paragraph" w:styleId="Heading3">
    <w:name w:val="heading 3"/>
    <w:aliases w:val="h3,h31,h31 Char,Heading 3 Char Char,H3,d"/>
    <w:basedOn w:val="Normal"/>
    <w:next w:val="Normal"/>
    <w:link w:val="Heading3Char"/>
    <w:autoRedefine/>
    <w:qFormat/>
    <w:rsid w:val="00C25B73"/>
    <w:pPr>
      <w:numPr>
        <w:ilvl w:val="2"/>
        <w:numId w:val="1"/>
      </w:numPr>
      <w:tabs>
        <w:tab w:val="left" w:pos="709"/>
      </w:tabs>
      <w:spacing w:after="120" w:line="312" w:lineRule="auto"/>
      <w:jc w:val="both"/>
      <w:outlineLvl w:val="2"/>
    </w:pPr>
    <w:rPr>
      <w:rFonts w:cs="Times New Roman"/>
      <w:b/>
      <w:color w:val="000000"/>
      <w:sz w:val="24"/>
      <w:lang w:val="x-none" w:eastAsia="x-none"/>
    </w:rPr>
  </w:style>
  <w:style w:type="paragraph" w:styleId="Heading4">
    <w:name w:val="heading 4"/>
    <w:aliases w:val="Heading 4 Char,h4 Char,h41 Char Char Char Char,h4,h41"/>
    <w:basedOn w:val="Normal"/>
    <w:next w:val="Normal"/>
    <w:qFormat/>
    <w:pPr>
      <w:spacing w:before="240" w:after="60"/>
      <w:ind w:left="720"/>
      <w:outlineLvl w:val="3"/>
    </w:pPr>
    <w:rPr>
      <w:b/>
      <w:bCs/>
    </w:rPr>
  </w:style>
  <w:style w:type="paragraph" w:styleId="Heading5">
    <w:name w:val="heading 5"/>
    <w:aliases w:val="New,Heading 5 Char Char,Heading 5 Char,Heading 5(unused)"/>
    <w:basedOn w:val="Normal"/>
    <w:next w:val="Normal"/>
    <w:qFormat/>
    <w:pPr>
      <w:ind w:left="720"/>
      <w:jc w:val="both"/>
      <w:outlineLvl w:val="4"/>
    </w:pPr>
    <w:rPr>
      <w:b/>
      <w:bCs/>
    </w:rPr>
  </w:style>
  <w:style w:type="paragraph" w:styleId="Heading6">
    <w:name w:val="heading 6"/>
    <w:basedOn w:val="Normal"/>
    <w:next w:val="Normal"/>
    <w:qFormat/>
    <w:pPr>
      <w:ind w:left="1080"/>
      <w:outlineLvl w:val="5"/>
    </w:pPr>
    <w:rPr>
      <w:rFonts w:ascii=".VnTime" w:hAnsi=".VnTime" w:cs="Times New Roman"/>
      <w:b/>
      <w:bCs/>
      <w:i/>
      <w:iCs/>
      <w:szCs w:val="22"/>
    </w:rPr>
  </w:style>
  <w:style w:type="paragraph" w:styleId="Heading7">
    <w:name w:val="heading 7"/>
    <w:basedOn w:val="Normal"/>
    <w:next w:val="Normal"/>
    <w:qFormat/>
    <w:pPr>
      <w:spacing w:before="60" w:after="60"/>
      <w:outlineLvl w:val="6"/>
    </w:pPr>
    <w:rPr>
      <w:rFonts w:ascii=".VnTimeH" w:hAnsi=".VnTimeH" w:cs="Times New Roman"/>
      <w:b/>
      <w:bCs/>
      <w:color w:val="000000"/>
      <w:sz w:val="18"/>
      <w:szCs w:val="18"/>
    </w:rPr>
  </w:style>
  <w:style w:type="paragraph" w:styleId="Heading8">
    <w:name w:val="heading 8"/>
    <w:basedOn w:val="Normal"/>
    <w:next w:val="Normal"/>
    <w:qFormat/>
    <w:pPr>
      <w:ind w:left="720"/>
      <w:jc w:val="both"/>
      <w:outlineLvl w:val="7"/>
    </w:pPr>
    <w:rPr>
      <w:rFonts w:ascii=".VnArialH" w:hAnsi=".VnArialH" w:cs="Times New Roman"/>
      <w:b/>
      <w:bCs/>
    </w:rPr>
  </w:style>
  <w:style w:type="paragraph" w:styleId="Heading9">
    <w:name w:val="heading 9"/>
    <w:basedOn w:val="Normal"/>
    <w:next w:val="Normal"/>
    <w:qFormat/>
    <w:pPr>
      <w:outlineLvl w:val="8"/>
    </w:pPr>
    <w:rPr>
      <w:rFonts w:ascii=".VnArial" w:hAnsi=".VnArial" w:cs="Times New Roman"/>
      <w:b/>
      <w:b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AB7837"/>
    <w:pPr>
      <w:spacing w:before="0"/>
      <w:ind w:right="-360"/>
      <w:jc w:val="center"/>
    </w:pPr>
    <w:rPr>
      <w:rFonts w:ascii="Arial" w:hAnsi="Arial" w:cs="Arial"/>
      <w:i/>
      <w:iCs/>
      <w:sz w:val="18"/>
      <w:szCs w:val="18"/>
      <w:lang w:val="en-AU"/>
    </w:rPr>
  </w:style>
  <w:style w:type="paragraph" w:styleId="BodyTextIndent2">
    <w:name w:val="Body Text Indent 2"/>
    <w:basedOn w:val="Normal"/>
    <w:pPr>
      <w:spacing w:before="0"/>
      <w:ind w:left="720"/>
    </w:pPr>
    <w:rPr>
      <w:rFonts w:ascii=".VnTime" w:hAnsi=".VnTime" w:cs="Times New Roman"/>
    </w:rPr>
  </w:style>
  <w:style w:type="paragraph" w:styleId="Caption">
    <w:name w:val="caption"/>
    <w:basedOn w:val="Normal"/>
    <w:next w:val="Normal"/>
    <w:qFormat/>
    <w:pPr>
      <w:spacing w:after="120"/>
      <w:ind w:left="1440"/>
      <w:jc w:val="both"/>
    </w:pPr>
    <w:rPr>
      <w:rFonts w:ascii=".VnTime" w:hAnsi=".VnTime" w:cs="Times New Roman"/>
      <w:b/>
      <w:bCs/>
      <w:sz w:val="24"/>
    </w:rPr>
  </w:style>
  <w:style w:type="paragraph" w:styleId="Footer">
    <w:name w:val="footer"/>
    <w:basedOn w:val="Normal"/>
    <w:link w:val="FooterChar"/>
    <w:uiPriority w:val="99"/>
    <w:pPr>
      <w:tabs>
        <w:tab w:val="center" w:pos="4320"/>
        <w:tab w:val="right" w:pos="8640"/>
      </w:tabs>
    </w:pPr>
  </w:style>
  <w:style w:type="paragraph" w:styleId="Header">
    <w:name w:val="header"/>
    <w:basedOn w:val="Arial"/>
    <w:link w:val="HeaderChar"/>
    <w:autoRedefine/>
    <w:uiPriority w:val="99"/>
    <w:rsid w:val="001329AE"/>
    <w:pPr>
      <w:pBdr>
        <w:bottom w:val="dotDash" w:sz="4" w:space="6" w:color="auto"/>
      </w:pBdr>
      <w:tabs>
        <w:tab w:val="right" w:pos="9072"/>
      </w:tabs>
      <w:spacing w:before="240" w:after="120" w:line="240" w:lineRule="auto"/>
      <w:ind w:right="0"/>
      <w:jc w:val="both"/>
    </w:pPr>
    <w:rPr>
      <w:szCs w:val="22"/>
    </w:rPr>
  </w:style>
  <w:style w:type="character" w:styleId="Hyperlink">
    <w:name w:val="Hyperlink"/>
    <w:uiPriority w:val="99"/>
    <w:rPr>
      <w:color w:val="0000FF"/>
      <w:u w:val="single"/>
    </w:rPr>
  </w:style>
  <w:style w:type="paragraph" w:customStyle="1" w:styleId="NormalCaption">
    <w:name w:val="NormalCaption"/>
    <w:basedOn w:val="Normal"/>
    <w:autoRedefine/>
    <w:pPr>
      <w:spacing w:after="120"/>
      <w:jc w:val="center"/>
    </w:pPr>
    <w:rPr>
      <w:b/>
      <w:bCs/>
    </w:rPr>
  </w:style>
  <w:style w:type="paragraph" w:customStyle="1" w:styleId="NormalIndent0">
    <w:name w:val="NormalIndent"/>
    <w:basedOn w:val="Normal"/>
    <w:pPr>
      <w:ind w:left="720"/>
    </w:pPr>
  </w:style>
  <w:style w:type="paragraph" w:customStyle="1" w:styleId="NormalIndex">
    <w:name w:val="NormalIndex"/>
    <w:basedOn w:val="NormalIndent0"/>
    <w:pPr>
      <w:tabs>
        <w:tab w:val="left" w:pos="360"/>
        <w:tab w:val="left" w:pos="450"/>
      </w:tabs>
      <w:spacing w:before="60" w:after="60"/>
      <w:ind w:hanging="360"/>
    </w:pPr>
  </w:style>
  <w:style w:type="paragraph" w:customStyle="1" w:styleId="Footer1">
    <w:name w:val="Footer1"/>
    <w:basedOn w:val="Arial"/>
    <w:autoRedefine/>
    <w:rsid w:val="005302EF"/>
    <w:pPr>
      <w:pBdr>
        <w:top w:val="dotDash" w:sz="4" w:space="6" w:color="auto"/>
      </w:pBdr>
      <w:tabs>
        <w:tab w:val="center" w:pos="4536"/>
        <w:tab w:val="right" w:pos="9072"/>
      </w:tabs>
      <w:spacing w:after="120" w:line="240" w:lineRule="auto"/>
      <w:ind w:right="0"/>
    </w:pPr>
    <w:rPr>
      <w:rFonts w:ascii="Arial" w:hAnsi="Arial" w:cs="Arial"/>
      <w:sz w:val="20"/>
      <w:szCs w:val="20"/>
    </w:rPr>
  </w:style>
  <w:style w:type="paragraph" w:styleId="NormalIndent">
    <w:name w:val="Normal Indent"/>
    <w:basedOn w:val="Normal"/>
    <w:autoRedefine/>
    <w:rsid w:val="00E91EE0"/>
    <w:pPr>
      <w:ind w:right="14"/>
    </w:pPr>
    <w:rPr>
      <w:rFonts w:cs="Times New Roman"/>
    </w:rPr>
  </w:style>
  <w:style w:type="paragraph" w:styleId="TOC1">
    <w:name w:val="toc 1"/>
    <w:basedOn w:val="Normal"/>
    <w:next w:val="Normal"/>
    <w:autoRedefine/>
    <w:uiPriority w:val="39"/>
    <w:rsid w:val="00F1174D"/>
    <w:pPr>
      <w:tabs>
        <w:tab w:val="left" w:pos="540"/>
        <w:tab w:val="right" w:leader="dot" w:pos="9072"/>
      </w:tabs>
      <w:spacing w:before="20" w:after="20" w:line="240" w:lineRule="auto"/>
    </w:pPr>
    <w:rPr>
      <w:b/>
      <w:bCs/>
      <w:caps/>
      <w:noProof/>
      <w:sz w:val="24"/>
    </w:rPr>
  </w:style>
  <w:style w:type="paragraph" w:styleId="TOC2">
    <w:name w:val="toc 2"/>
    <w:basedOn w:val="Normal"/>
    <w:next w:val="Normal"/>
    <w:autoRedefine/>
    <w:uiPriority w:val="39"/>
    <w:rsid w:val="00F1174D"/>
    <w:pPr>
      <w:tabs>
        <w:tab w:val="left" w:pos="1080"/>
        <w:tab w:val="right" w:leader="dot" w:pos="9072"/>
      </w:tabs>
      <w:spacing w:before="20" w:after="20" w:line="240" w:lineRule="auto"/>
      <w:ind w:left="284"/>
    </w:pPr>
    <w:rPr>
      <w:noProof/>
      <w:sz w:val="24"/>
    </w:rPr>
  </w:style>
  <w:style w:type="paragraph" w:styleId="TOC3">
    <w:name w:val="toc 3"/>
    <w:basedOn w:val="Normal"/>
    <w:next w:val="Normal"/>
    <w:autoRedefine/>
    <w:uiPriority w:val="39"/>
    <w:rsid w:val="00F1174D"/>
    <w:pPr>
      <w:tabs>
        <w:tab w:val="right" w:leader="dot" w:pos="9072"/>
      </w:tabs>
      <w:spacing w:before="20" w:after="20" w:line="240" w:lineRule="auto"/>
      <w:ind w:left="403"/>
    </w:pPr>
    <w:rPr>
      <w:i/>
      <w:iCs/>
      <w:sz w:val="24"/>
    </w:rPr>
  </w:style>
  <w:style w:type="paragraph" w:customStyle="1" w:styleId="NH-1">
    <w:name w:val="NH-1"/>
    <w:basedOn w:val="Normal"/>
    <w:next w:val="NH-2"/>
    <w:pPr>
      <w:tabs>
        <w:tab w:val="left" w:pos="360"/>
      </w:tabs>
      <w:ind w:left="360" w:hanging="360"/>
    </w:pPr>
    <w:rPr>
      <w:rFonts w:ascii=".VnArial" w:hAnsi=".VnArial" w:cs="Times New Roman"/>
      <w:b/>
      <w:bCs/>
      <w:sz w:val="24"/>
    </w:rPr>
  </w:style>
  <w:style w:type="paragraph" w:customStyle="1" w:styleId="NH-2">
    <w:name w:val="NH-2"/>
    <w:basedOn w:val="Normal"/>
    <w:next w:val="NormalIndent"/>
    <w:pPr>
      <w:tabs>
        <w:tab w:val="left" w:pos="720"/>
      </w:tabs>
      <w:ind w:left="360" w:hanging="360"/>
    </w:pPr>
    <w:rPr>
      <w:rFonts w:ascii=".VnArial" w:hAnsi=".VnArial" w:cs="Times New Roman"/>
      <w:b/>
      <w:bCs/>
      <w:sz w:val="24"/>
    </w:rPr>
  </w:style>
  <w:style w:type="paragraph" w:customStyle="1" w:styleId="NormalText">
    <w:name w:val="NormalText"/>
    <w:basedOn w:val="Normal"/>
    <w:pPr>
      <w:ind w:left="720"/>
      <w:jc w:val="both"/>
    </w:pPr>
  </w:style>
  <w:style w:type="paragraph" w:customStyle="1" w:styleId="H5">
    <w:name w:val="H5"/>
    <w:basedOn w:val="NormalIndent"/>
    <w:next w:val="Normal"/>
    <w:rPr>
      <w:rFonts w:ascii=".VnTime" w:hAnsi=".VnTime"/>
      <w:b/>
      <w:bCs/>
      <w:i/>
      <w:iCs/>
      <w:color w:val="800080"/>
      <w:sz w:val="24"/>
    </w:rPr>
  </w:style>
  <w:style w:type="paragraph" w:customStyle="1" w:styleId="NormalFD">
    <w:name w:val="NormalFD"/>
    <w:basedOn w:val="Normal"/>
    <w:pPr>
      <w:tabs>
        <w:tab w:val="left" w:pos="720"/>
        <w:tab w:val="left" w:leader="dot" w:pos="2160"/>
        <w:tab w:val="left" w:leader="dot" w:pos="2880"/>
        <w:tab w:val="left" w:leader="dot" w:pos="3600"/>
        <w:tab w:val="left" w:leader="dot" w:pos="4320"/>
        <w:tab w:val="right" w:leader="dot" w:pos="8280"/>
      </w:tabs>
      <w:ind w:left="2880" w:hanging="2160"/>
      <w:jc w:val="both"/>
    </w:pPr>
    <w:rPr>
      <w:color w:val="000000"/>
    </w:rPr>
  </w:style>
  <w:style w:type="paragraph" w:styleId="FootnoteText">
    <w:name w:val="footnote text"/>
    <w:basedOn w:val="Normal"/>
    <w:autoRedefine/>
    <w:semiHidden/>
    <w:pPr>
      <w:spacing w:before="0"/>
      <w:ind w:left="360" w:hanging="360"/>
    </w:pPr>
    <w:rPr>
      <w:sz w:val="16"/>
      <w:szCs w:val="16"/>
    </w:rPr>
  </w:style>
  <w:style w:type="character" w:styleId="FootnoteReference">
    <w:name w:val="footnote reference"/>
    <w:semiHidden/>
    <w:rPr>
      <w:vertAlign w:val="superscript"/>
    </w:rPr>
  </w:style>
  <w:style w:type="paragraph" w:customStyle="1" w:styleId="Normal2">
    <w:name w:val="Normal 2"/>
    <w:basedOn w:val="Normal"/>
    <w:pPr>
      <w:tabs>
        <w:tab w:val="left" w:pos="360"/>
      </w:tabs>
      <w:ind w:left="360" w:hanging="360"/>
    </w:pPr>
  </w:style>
  <w:style w:type="paragraph" w:styleId="BlockText">
    <w:name w:val="Block Text"/>
    <w:basedOn w:val="Normal"/>
    <w:pPr>
      <w:tabs>
        <w:tab w:val="left" w:pos="8820"/>
      </w:tabs>
      <w:spacing w:before="0"/>
      <w:ind w:left="720" w:right="22"/>
      <w:jc w:val="both"/>
    </w:pPr>
    <w:rPr>
      <w:rFonts w:ascii=".VnTime" w:hAnsi=".VnTime" w:cs="Times New Roman"/>
    </w:rPr>
  </w:style>
  <w:style w:type="paragraph" w:styleId="TOC4">
    <w:name w:val="toc 4"/>
    <w:basedOn w:val="Normal"/>
    <w:next w:val="Normal"/>
    <w:autoRedefine/>
    <w:uiPriority w:val="39"/>
    <w:rsid w:val="004C6179"/>
    <w:pPr>
      <w:tabs>
        <w:tab w:val="right" w:leader="dot" w:pos="9072"/>
      </w:tabs>
      <w:spacing w:before="20" w:after="20" w:line="240" w:lineRule="auto"/>
      <w:ind w:left="601"/>
    </w:pPr>
    <w:rPr>
      <w:sz w:val="20"/>
      <w:szCs w:val="18"/>
    </w:rPr>
  </w:style>
  <w:style w:type="paragraph" w:styleId="TOC5">
    <w:name w:val="toc 5"/>
    <w:basedOn w:val="Normal"/>
    <w:next w:val="Normal"/>
    <w:autoRedefine/>
    <w:uiPriority w:val="39"/>
    <w:pPr>
      <w:spacing w:before="0"/>
      <w:ind w:left="800"/>
    </w:pPr>
    <w:rPr>
      <w:sz w:val="18"/>
      <w:szCs w:val="18"/>
    </w:rPr>
  </w:style>
  <w:style w:type="paragraph" w:styleId="TOC6">
    <w:name w:val="toc 6"/>
    <w:basedOn w:val="Normal"/>
    <w:next w:val="Normal"/>
    <w:autoRedefine/>
    <w:uiPriority w:val="39"/>
    <w:pPr>
      <w:spacing w:before="0"/>
      <w:ind w:left="1000"/>
    </w:pPr>
    <w:rPr>
      <w:sz w:val="18"/>
      <w:szCs w:val="18"/>
    </w:rPr>
  </w:style>
  <w:style w:type="paragraph" w:styleId="TOC7">
    <w:name w:val="toc 7"/>
    <w:basedOn w:val="Normal"/>
    <w:next w:val="Normal"/>
    <w:autoRedefine/>
    <w:uiPriority w:val="39"/>
    <w:pPr>
      <w:spacing w:before="0"/>
      <w:ind w:left="1200"/>
    </w:pPr>
    <w:rPr>
      <w:sz w:val="18"/>
      <w:szCs w:val="18"/>
    </w:rPr>
  </w:style>
  <w:style w:type="paragraph" w:styleId="TOC8">
    <w:name w:val="toc 8"/>
    <w:basedOn w:val="Normal"/>
    <w:next w:val="Normal"/>
    <w:autoRedefine/>
    <w:uiPriority w:val="39"/>
    <w:pPr>
      <w:spacing w:before="0"/>
      <w:ind w:left="1400"/>
    </w:pPr>
    <w:rPr>
      <w:sz w:val="18"/>
      <w:szCs w:val="18"/>
    </w:rPr>
  </w:style>
  <w:style w:type="paragraph" w:styleId="TOC9">
    <w:name w:val="toc 9"/>
    <w:basedOn w:val="Normal"/>
    <w:next w:val="Normal"/>
    <w:autoRedefine/>
    <w:uiPriority w:val="39"/>
    <w:pPr>
      <w:spacing w:before="0"/>
      <w:ind w:left="1600"/>
    </w:pPr>
    <w:rPr>
      <w:sz w:val="18"/>
      <w:szCs w:val="18"/>
    </w:rPr>
  </w:style>
  <w:style w:type="paragraph" w:styleId="BodyText">
    <w:name w:val="Body Text"/>
    <w:basedOn w:val="Normal"/>
    <w:link w:val="BodyTextChar"/>
    <w:pPr>
      <w:spacing w:before="0"/>
      <w:jc w:val="center"/>
    </w:pPr>
    <w:rPr>
      <w:szCs w:val="22"/>
    </w:rPr>
  </w:style>
  <w:style w:type="paragraph" w:customStyle="1" w:styleId="NormalTB">
    <w:name w:val="NormalTB"/>
    <w:pPr>
      <w:jc w:val="center"/>
    </w:pPr>
    <w:rPr>
      <w:rFonts w:ascii=".VnTime" w:hAnsi=".VnTime"/>
      <w:lang w:val="en-GB"/>
    </w:rPr>
  </w:style>
  <w:style w:type="paragraph" w:customStyle="1" w:styleId="Vidu">
    <w:name w:val="Vidu"/>
    <w:basedOn w:val="Normal"/>
    <w:pPr>
      <w:tabs>
        <w:tab w:val="num" w:pos="795"/>
      </w:tabs>
      <w:spacing w:before="0"/>
      <w:ind w:left="360" w:hanging="360"/>
      <w:jc w:val="both"/>
    </w:pPr>
  </w:style>
  <w:style w:type="paragraph" w:customStyle="1" w:styleId="Mucvidu">
    <w:name w:val="Mucvidu"/>
    <w:basedOn w:val="Vidu"/>
    <w:pPr>
      <w:tabs>
        <w:tab w:val="clear" w:pos="795"/>
      </w:tabs>
      <w:ind w:left="1080"/>
    </w:pPr>
  </w:style>
  <w:style w:type="paragraph" w:customStyle="1" w:styleId="Tailieu">
    <w:name w:val="Tailieu"/>
    <w:basedOn w:val="Refer"/>
    <w:pPr>
      <w:tabs>
        <w:tab w:val="num" w:pos="360"/>
      </w:tabs>
      <w:ind w:left="360" w:hanging="360"/>
    </w:pPr>
    <w:rPr>
      <w:sz w:val="28"/>
      <w:szCs w:val="28"/>
    </w:rPr>
  </w:style>
  <w:style w:type="paragraph" w:customStyle="1" w:styleId="Refer">
    <w:name w:val="Refer"/>
    <w:basedOn w:val="Normal"/>
    <w:pPr>
      <w:spacing w:before="0" w:after="120"/>
      <w:ind w:firstLine="720"/>
      <w:jc w:val="both"/>
    </w:pPr>
  </w:style>
  <w:style w:type="paragraph" w:customStyle="1" w:styleId="Point">
    <w:name w:val="Point"/>
    <w:basedOn w:val="Header"/>
    <w:pPr>
      <w:tabs>
        <w:tab w:val="num" w:pos="795"/>
      </w:tabs>
      <w:spacing w:before="0"/>
      <w:ind w:left="795" w:hanging="360"/>
    </w:pPr>
  </w:style>
  <w:style w:type="character" w:styleId="CommentReference">
    <w:name w:val="annotation reference"/>
    <w:semiHidden/>
    <w:rPr>
      <w:sz w:val="16"/>
      <w:szCs w:val="16"/>
    </w:rPr>
  </w:style>
  <w:style w:type="paragraph" w:styleId="CommentText">
    <w:name w:val="annotation text"/>
    <w:basedOn w:val="Normal"/>
    <w:link w:val="CommentTextChar"/>
    <w:semiHidden/>
    <w:pPr>
      <w:spacing w:before="0"/>
      <w:jc w:val="both"/>
    </w:pPr>
    <w:rPr>
      <w:rFonts w:ascii=".VnTime" w:hAnsi=".VnTime" w:cs="Times New Roman"/>
      <w:lang w:val="x-none" w:eastAsia="x-none"/>
    </w:rPr>
  </w:style>
  <w:style w:type="paragraph" w:customStyle="1" w:styleId="Bang">
    <w:name w:val="Bang"/>
    <w:basedOn w:val="Normal"/>
    <w:autoRedefine/>
    <w:pPr>
      <w:spacing w:before="80" w:after="80" w:line="240" w:lineRule="auto"/>
    </w:pPr>
    <w:rPr>
      <w:sz w:val="18"/>
      <w:szCs w:val="18"/>
    </w:rPr>
  </w:style>
  <w:style w:type="paragraph" w:styleId="BodyText3">
    <w:name w:val="Body Text 3"/>
    <w:basedOn w:val="Normal"/>
    <w:pPr>
      <w:spacing w:before="0"/>
    </w:pPr>
    <w:rPr>
      <w:rFonts w:ascii=".VnTime" w:hAnsi=".VnTime" w:cs="Times New Roman"/>
      <w:i/>
      <w:iCs/>
    </w:rPr>
  </w:style>
  <w:style w:type="paragraph" w:customStyle="1" w:styleId="Content">
    <w:name w:val="Content"/>
    <w:basedOn w:val="Normal"/>
    <w:pPr>
      <w:ind w:firstLine="720"/>
      <w:jc w:val="both"/>
    </w:pPr>
    <w:rPr>
      <w:rFonts w:ascii=".VnTime" w:hAnsi=".VnTime" w:cs="Times New Roman"/>
      <w:sz w:val="24"/>
    </w:rPr>
  </w:style>
  <w:style w:type="paragraph" w:styleId="TableofFigures">
    <w:name w:val="table of figures"/>
    <w:basedOn w:val="Normal"/>
    <w:next w:val="Normal"/>
    <w:semiHidden/>
    <w:pPr>
      <w:tabs>
        <w:tab w:val="right" w:leader="dot" w:pos="8642"/>
      </w:tabs>
      <w:spacing w:before="0"/>
      <w:ind w:left="480" w:hanging="480"/>
    </w:pPr>
    <w:rPr>
      <w:smallCaps/>
    </w:rPr>
  </w:style>
  <w:style w:type="paragraph" w:customStyle="1" w:styleId="NormalH">
    <w:name w:val="NormalH"/>
    <w:basedOn w:val="Normal"/>
    <w:autoRedefine/>
    <w:rsid w:val="000A0B04"/>
    <w:pPr>
      <w:pageBreakBefore/>
      <w:spacing w:before="360" w:after="240" w:line="312" w:lineRule="auto"/>
      <w:jc w:val="center"/>
    </w:pPr>
    <w:rPr>
      <w:rFonts w:cs="Times New Roman"/>
      <w:b/>
      <w:caps/>
      <w:sz w:val="28"/>
      <w:szCs w:val="28"/>
    </w:rPr>
  </w:style>
  <w:style w:type="paragraph" w:customStyle="1" w:styleId="TableCaption">
    <w:name w:val="TableCaption"/>
    <w:basedOn w:val="NormalIndent"/>
    <w:rPr>
      <w:b/>
      <w:bCs/>
    </w:rPr>
  </w:style>
  <w:style w:type="character" w:styleId="Strong">
    <w:name w:val="Strong"/>
    <w:qFormat/>
    <w:rPr>
      <w:b/>
      <w:bCs/>
    </w:rPr>
  </w:style>
  <w:style w:type="paragraph" w:styleId="Title">
    <w:name w:val="Title"/>
    <w:basedOn w:val="Normal"/>
    <w:qFormat/>
    <w:pPr>
      <w:spacing w:before="240" w:after="60"/>
      <w:jc w:val="center"/>
      <w:outlineLvl w:val="0"/>
    </w:pPr>
    <w:rPr>
      <w:b/>
      <w:bCs/>
      <w:kern w:val="28"/>
      <w:sz w:val="32"/>
      <w:szCs w:val="32"/>
    </w:rPr>
  </w:style>
  <w:style w:type="paragraph" w:customStyle="1" w:styleId="TableTitle">
    <w:name w:val="Table Title"/>
    <w:basedOn w:val="NormalIndent"/>
    <w:autoRedefine/>
    <w:pPr>
      <w:numPr>
        <w:numId w:val="3"/>
      </w:numPr>
      <w:ind w:right="29"/>
      <w:jc w:val="right"/>
    </w:pPr>
    <w:rPr>
      <w:rFonts w:ascii=".VnTime" w:hAnsi=".VnTime"/>
    </w:rPr>
  </w:style>
  <w:style w:type="paragraph" w:customStyle="1" w:styleId="Arial">
    <w:name w:val="Arial"/>
    <w:basedOn w:val="NormalIndent"/>
  </w:style>
  <w:style w:type="paragraph" w:customStyle="1" w:styleId="NormalNV">
    <w:name w:val="NormalNV"/>
    <w:basedOn w:val="Normal"/>
    <w:pPr>
      <w:tabs>
        <w:tab w:val="left" w:pos="720"/>
        <w:tab w:val="left" w:pos="2160"/>
        <w:tab w:val="right" w:leader="dot" w:pos="8640"/>
      </w:tabs>
    </w:pPr>
    <w:rPr>
      <w:rFonts w:ascii=".VnTime" w:hAnsi=".VnTime" w:cs="Times New Roman"/>
      <w:sz w:val="24"/>
      <w:lang w:val="en-GB"/>
    </w:rPr>
  </w:style>
  <w:style w:type="paragraph" w:customStyle="1" w:styleId="TableText">
    <w:name w:val="Table Text"/>
    <w:basedOn w:val="Normal"/>
    <w:pPr>
      <w:spacing w:before="60" w:after="60" w:line="480" w:lineRule="auto"/>
    </w:pPr>
    <w:rPr>
      <w:sz w:val="24"/>
    </w:rPr>
  </w:style>
  <w:style w:type="character" w:styleId="FollowedHyperlink">
    <w:name w:val="FollowedHyperlink"/>
    <w:uiPriority w:val="99"/>
    <w:rPr>
      <w:color w:val="800080"/>
      <w:u w:val="single"/>
    </w:rPr>
  </w:style>
  <w:style w:type="paragraph" w:styleId="BodyTextIndent3">
    <w:name w:val="Body Text Indent 3"/>
    <w:basedOn w:val="Normal"/>
    <w:pPr>
      <w:jc w:val="both"/>
    </w:pPr>
  </w:style>
  <w:style w:type="paragraph" w:customStyle="1" w:styleId="InfoBlue">
    <w:name w:val="InfoBlue"/>
    <w:basedOn w:val="Normal"/>
    <w:next w:val="BodyText"/>
    <w:autoRedefine/>
    <w:rsid w:val="00D12201"/>
    <w:pPr>
      <w:spacing w:before="0" w:after="120" w:line="240" w:lineRule="atLeast"/>
      <w:ind w:left="90"/>
    </w:pPr>
    <w:rPr>
      <w:rFonts w:cs="Times New Roman"/>
      <w:b/>
      <w:sz w:val="24"/>
    </w:rPr>
  </w:style>
  <w:style w:type="paragraph" w:customStyle="1" w:styleId="Guideline">
    <w:name w:val="Guideline"/>
    <w:basedOn w:val="NormalIndent"/>
    <w:pPr>
      <w:spacing w:before="0"/>
      <w:ind w:left="432" w:right="0"/>
      <w:jc w:val="both"/>
    </w:pPr>
    <w:rPr>
      <w:i/>
      <w:iCs/>
      <w:color w:val="0000FF"/>
      <w:lang w:val="en-AU"/>
    </w:rPr>
  </w:style>
  <w:style w:type="paragraph" w:styleId="NormalWeb">
    <w:name w:val="Normal (Web)"/>
    <w:basedOn w:val="Normal"/>
    <w:pPr>
      <w:spacing w:before="100" w:beforeAutospacing="1" w:after="100" w:afterAutospacing="1"/>
    </w:pPr>
    <w:rPr>
      <w:rFonts w:ascii="Arial Unicode MS" w:eastAsia="Arial Unicode MS" w:hAnsi="Arial Unicode MS" w:cs="Times New Roman"/>
      <w:sz w:val="24"/>
      <w:lang w:val="en-GB"/>
    </w:rPr>
  </w:style>
  <w:style w:type="character" w:customStyle="1" w:styleId="arial12byell1">
    <w:name w:val="arial12byell1"/>
    <w:rPr>
      <w:rFonts w:ascii="Arial" w:hAnsi="Arial" w:cs="Arial"/>
      <w:b/>
      <w:bCs/>
      <w:color w:val="auto"/>
      <w:sz w:val="18"/>
      <w:szCs w:val="18"/>
      <w:u w:val="none"/>
      <w:effect w:val="none"/>
    </w:rPr>
  </w:style>
  <w:style w:type="character" w:customStyle="1" w:styleId="arial10bblue1">
    <w:name w:val="arial10bblue1"/>
    <w:rPr>
      <w:rFonts w:ascii="Arial" w:hAnsi="Arial" w:cs="Arial"/>
      <w:b/>
      <w:bCs/>
      <w:color w:val="auto"/>
      <w:sz w:val="15"/>
      <w:szCs w:val="15"/>
      <w:u w:val="none"/>
      <w:effect w:val="none"/>
    </w:rPr>
  </w:style>
  <w:style w:type="paragraph" w:customStyle="1" w:styleId="HeadingBig">
    <w:name w:val="Heading Big"/>
    <w:basedOn w:val="NormalTB"/>
    <w:autoRedefine/>
    <w:pPr>
      <w:widowControl w:val="0"/>
      <w:spacing w:before="120"/>
    </w:pPr>
    <w:rPr>
      <w:rFonts w:ascii="Swis721 BlkEx BT" w:hAnsi="Swis721 BlkEx BT"/>
      <w:b/>
      <w:bCs/>
      <w:color w:val="6E2500"/>
      <w:sz w:val="32"/>
      <w:szCs w:val="32"/>
      <w:lang w:val="en-US"/>
    </w:rPr>
  </w:style>
  <w:style w:type="paragraph" w:customStyle="1" w:styleId="HeadingLv1">
    <w:name w:val="Heading Lv1"/>
    <w:basedOn w:val="Normal"/>
    <w:autoRedefine/>
    <w:pPr>
      <w:spacing w:before="80" w:after="80" w:line="240" w:lineRule="auto"/>
      <w:jc w:val="center"/>
    </w:pPr>
    <w:rPr>
      <w:b/>
      <w:color w:val="6E2500"/>
    </w:rPr>
  </w:style>
  <w:style w:type="paragraph" w:customStyle="1" w:styleId="HeadingLv2">
    <w:name w:val="Heading Lv2"/>
    <w:basedOn w:val="Bang"/>
    <w:autoRedefine/>
    <w:rPr>
      <w:b/>
      <w:bCs/>
      <w:color w:val="003400"/>
    </w:rPr>
  </w:style>
  <w:style w:type="paragraph" w:styleId="ListBullet">
    <w:name w:val="List Bullet"/>
    <w:basedOn w:val="Normal"/>
    <w:autoRedefine/>
    <w:pPr>
      <w:numPr>
        <w:numId w:val="5"/>
      </w:numPr>
      <w:tabs>
        <w:tab w:val="clear" w:pos="0"/>
        <w:tab w:val="num" w:pos="851"/>
      </w:tabs>
      <w:ind w:left="851" w:hanging="284"/>
    </w:pPr>
    <w:rPr>
      <w:rFonts w:ascii="Arial" w:hAnsi="Arial" w:cs="Arial"/>
      <w:sz w:val="18"/>
      <w:szCs w:val="18"/>
    </w:rPr>
  </w:style>
  <w:style w:type="paragraph" w:customStyle="1" w:styleId="Heading1H1">
    <w:name w:val="Heading 1.H1"/>
    <w:basedOn w:val="Normal"/>
    <w:next w:val="Normal"/>
    <w:pPr>
      <w:tabs>
        <w:tab w:val="num" w:pos="709"/>
      </w:tabs>
      <w:spacing w:before="240" w:after="240" w:line="240" w:lineRule="auto"/>
      <w:ind w:left="360" w:hanging="360"/>
      <w:outlineLvl w:val="0"/>
    </w:pPr>
    <w:rPr>
      <w:rFonts w:cs="Times New Roman"/>
      <w:b/>
      <w:bCs/>
      <w:caps/>
      <w:kern w:val="28"/>
      <w:sz w:val="24"/>
      <w:lang w:val="en-AU"/>
    </w:rPr>
  </w:style>
  <w:style w:type="paragraph" w:customStyle="1" w:styleId="Heading2H2">
    <w:name w:val="Heading 2.H2"/>
    <w:basedOn w:val="Normal"/>
    <w:next w:val="Normal"/>
    <w:pPr>
      <w:tabs>
        <w:tab w:val="num" w:pos="709"/>
      </w:tabs>
      <w:spacing w:before="240" w:after="200" w:line="240" w:lineRule="auto"/>
      <w:ind w:left="360" w:hanging="360"/>
      <w:jc w:val="both"/>
      <w:outlineLvl w:val="1"/>
    </w:pPr>
    <w:rPr>
      <w:rFonts w:cs="Times New Roman"/>
      <w:b/>
      <w:bCs/>
      <w:lang w:val="en-AU"/>
    </w:rPr>
  </w:style>
  <w:style w:type="paragraph" w:customStyle="1" w:styleId="References">
    <w:name w:val="References"/>
    <w:basedOn w:val="ListNumber"/>
    <w:pPr>
      <w:numPr>
        <w:numId w:val="0"/>
      </w:numPr>
      <w:tabs>
        <w:tab w:val="num" w:pos="360"/>
      </w:tabs>
      <w:spacing w:before="120"/>
      <w:ind w:left="360" w:right="-360" w:hanging="360"/>
    </w:pPr>
    <w:rPr>
      <w:rFonts w:ascii="Arial" w:hAnsi="Arial" w:cs="Arial"/>
      <w:sz w:val="18"/>
      <w:szCs w:val="18"/>
      <w:lang w:val="en-GB"/>
    </w:rPr>
  </w:style>
  <w:style w:type="paragraph" w:styleId="MessageHeader">
    <w:name w:val="Message Header"/>
    <w:basedOn w:val="BodyText"/>
    <w:pPr>
      <w:keepLines/>
      <w:tabs>
        <w:tab w:val="num" w:pos="567"/>
      </w:tabs>
      <w:spacing w:before="120" w:line="415" w:lineRule="atLeast"/>
      <w:ind w:left="1560" w:hanging="720"/>
      <w:jc w:val="left"/>
    </w:pPr>
    <w:rPr>
      <w:rFonts w:ascii="Arial" w:hAnsi="Arial" w:cs="Arial"/>
      <w:sz w:val="18"/>
      <w:szCs w:val="18"/>
      <w:lang w:val="en-AU"/>
    </w:rPr>
  </w:style>
  <w:style w:type="paragraph" w:styleId="ListNumber">
    <w:name w:val="List Number"/>
    <w:basedOn w:val="Normal"/>
    <w:pPr>
      <w:numPr>
        <w:numId w:val="2"/>
      </w:numPr>
      <w:spacing w:before="0" w:line="240" w:lineRule="auto"/>
    </w:pPr>
    <w:rPr>
      <w:rFonts w:cs="Times New Roman"/>
    </w:rPr>
  </w:style>
  <w:style w:type="paragraph" w:styleId="DocumentMap">
    <w:name w:val="Document Map"/>
    <w:basedOn w:val="Normal"/>
    <w:link w:val="DocumentMapChar"/>
    <w:uiPriority w:val="99"/>
    <w:semiHidden/>
    <w:rsid w:val="005F5288"/>
    <w:pPr>
      <w:shd w:val="clear" w:color="auto" w:fill="000080"/>
    </w:pPr>
    <w:rPr>
      <w:szCs w:val="20"/>
    </w:rPr>
  </w:style>
  <w:style w:type="table" w:styleId="TableGrid">
    <w:name w:val="Table Grid"/>
    <w:basedOn w:val="TableNormal"/>
    <w:pPr>
      <w:widowControl w:val="0"/>
      <w:spacing w:before="120"/>
      <w:ind w:left="547"/>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Char">
    <w:name w:val="1 Char"/>
    <w:rsid w:val="000E7453"/>
    <w:pPr>
      <w:spacing w:after="160" w:line="240" w:lineRule="exact"/>
    </w:pPr>
    <w:rPr>
      <w:rFonts w:ascii="Verdana" w:hAnsi="Verdana"/>
      <w:sz w:val="22"/>
    </w:rPr>
  </w:style>
  <w:style w:type="paragraph" w:customStyle="1" w:styleId="StyleCentered">
    <w:name w:val="Style Centered"/>
    <w:basedOn w:val="Normal"/>
    <w:rsid w:val="000E7453"/>
    <w:pPr>
      <w:keepNext w:val="0"/>
      <w:spacing w:after="120" w:line="240" w:lineRule="auto"/>
      <w:jc w:val="center"/>
    </w:pPr>
    <w:rPr>
      <w:rFonts w:ascii="Arial" w:hAnsi="Arial" w:cs="Arial"/>
      <w:b/>
      <w:bCs/>
      <w:sz w:val="28"/>
      <w:szCs w:val="28"/>
    </w:rPr>
  </w:style>
  <w:style w:type="paragraph" w:customStyle="1" w:styleId="emrule1">
    <w:name w:val="em rule 1"/>
    <w:basedOn w:val="Normal"/>
    <w:rsid w:val="006D00A2"/>
    <w:pPr>
      <w:keepNext w:val="0"/>
      <w:numPr>
        <w:numId w:val="6"/>
      </w:numPr>
      <w:tabs>
        <w:tab w:val="clear" w:pos="1211"/>
        <w:tab w:val="left" w:pos="851"/>
      </w:tabs>
      <w:spacing w:line="320" w:lineRule="atLeast"/>
      <w:ind w:left="851" w:hanging="284"/>
      <w:jc w:val="both"/>
    </w:pPr>
    <w:rPr>
      <w:rFonts w:cs="Times New Roman"/>
      <w:sz w:val="26"/>
      <w:szCs w:val="20"/>
    </w:rPr>
  </w:style>
  <w:style w:type="paragraph" w:customStyle="1" w:styleId="DefaultParagraphFontParaCharCharCharCharChar">
    <w:name w:val="Default Paragraph Font Para Char Char Char Char Char"/>
    <w:autoRedefine/>
    <w:rsid w:val="006D00A2"/>
    <w:pPr>
      <w:tabs>
        <w:tab w:val="num" w:pos="922"/>
      </w:tabs>
      <w:spacing w:after="160" w:line="240" w:lineRule="exact"/>
      <w:ind w:left="922" w:hanging="360"/>
    </w:pPr>
    <w:rPr>
      <w:rFonts w:ascii="Verdana" w:hAnsi="Verdana"/>
    </w:rPr>
  </w:style>
  <w:style w:type="paragraph" w:customStyle="1" w:styleId="MyNormal">
    <w:name w:val="MyNormal"/>
    <w:basedOn w:val="Normal"/>
    <w:link w:val="MyNormalChar"/>
    <w:rsid w:val="00B45357"/>
    <w:pPr>
      <w:keepNext w:val="0"/>
      <w:numPr>
        <w:numId w:val="7"/>
      </w:numPr>
      <w:spacing w:after="120" w:line="240" w:lineRule="auto"/>
      <w:jc w:val="both"/>
    </w:pPr>
    <w:rPr>
      <w:rFonts w:cs="Times New Roman"/>
      <w:sz w:val="24"/>
      <w:lang w:val="x-none" w:eastAsia="x-none"/>
    </w:rPr>
  </w:style>
  <w:style w:type="paragraph" w:customStyle="1" w:styleId="hinh">
    <w:name w:val="hinh"/>
    <w:autoRedefine/>
    <w:rsid w:val="000E21F2"/>
    <w:pPr>
      <w:keepNext/>
      <w:spacing w:before="120" w:after="120" w:line="360" w:lineRule="auto"/>
      <w:jc w:val="center"/>
    </w:pPr>
    <w:rPr>
      <w:rFonts w:cs="Tahoma"/>
      <w:i/>
      <w:sz w:val="22"/>
      <w:szCs w:val="22"/>
    </w:rPr>
  </w:style>
  <w:style w:type="character" w:customStyle="1" w:styleId="NormalIndent1">
    <w:name w:val="Normal Indent1"/>
    <w:aliases w:val="Normal Indent Char1 Char1,Normal Indent Char1 Char Char Char Char Char Char Char Char Char Char Char1 Char Char Char Char1,Normal Indent Char Char1, Char Char Char1, Char Char Char  Char1,Normal Indent2, Char Char Char  Char Char Char1"/>
    <w:rsid w:val="00B45357"/>
    <w:rPr>
      <w:sz w:val="24"/>
      <w:szCs w:val="24"/>
      <w:lang w:val="en-US" w:eastAsia="en-US" w:bidi="ar-SA"/>
    </w:rPr>
  </w:style>
  <w:style w:type="character" w:customStyle="1" w:styleId="MyNormalChar">
    <w:name w:val="MyNormal Char"/>
    <w:link w:val="MyNormal"/>
    <w:rsid w:val="00B45357"/>
    <w:rPr>
      <w:sz w:val="24"/>
      <w:szCs w:val="24"/>
      <w:lang w:val="x-none" w:eastAsia="x-none"/>
    </w:rPr>
  </w:style>
  <w:style w:type="paragraph" w:customStyle="1" w:styleId="table">
    <w:name w:val="table"/>
    <w:basedOn w:val="Normal"/>
    <w:rsid w:val="00B349D3"/>
    <w:pPr>
      <w:keepNext w:val="0"/>
      <w:spacing w:before="60" w:after="60" w:line="240" w:lineRule="atLeast"/>
      <w:jc w:val="both"/>
    </w:pPr>
    <w:rPr>
      <w:rFonts w:cs="Times New Roman"/>
      <w:sz w:val="24"/>
    </w:rPr>
  </w:style>
  <w:style w:type="paragraph" w:customStyle="1" w:styleId="Char">
    <w:name w:val="Char"/>
    <w:rsid w:val="008F1396"/>
    <w:pPr>
      <w:spacing w:after="160" w:line="240" w:lineRule="exact"/>
    </w:pPr>
    <w:rPr>
      <w:rFonts w:ascii="Verdana" w:hAnsi="Verdana"/>
    </w:rPr>
  </w:style>
  <w:style w:type="paragraph" w:customStyle="1" w:styleId="Char0">
    <w:name w:val="Char"/>
    <w:basedOn w:val="Normal"/>
    <w:next w:val="Heading1"/>
    <w:autoRedefine/>
    <w:semiHidden/>
    <w:rsid w:val="0070587D"/>
    <w:pPr>
      <w:keepNext w:val="0"/>
      <w:spacing w:before="0" w:after="160" w:line="240" w:lineRule="exact"/>
    </w:pPr>
    <w:rPr>
      <w:rFonts w:ascii="Arial" w:hAnsi="Arial" w:cs="Arial"/>
      <w:smallCaps/>
      <w:szCs w:val="22"/>
    </w:rPr>
  </w:style>
  <w:style w:type="paragraph" w:styleId="CommentSubject">
    <w:name w:val="annotation subject"/>
    <w:basedOn w:val="CommentText"/>
    <w:next w:val="CommentText"/>
    <w:link w:val="CommentSubjectChar"/>
    <w:rsid w:val="005953C3"/>
    <w:pPr>
      <w:spacing w:before="120"/>
      <w:jc w:val="left"/>
    </w:pPr>
    <w:rPr>
      <w:rFonts w:ascii="Times New Roman" w:hAnsi="Times New Roman" w:cs="Tahoma"/>
      <w:b/>
      <w:bCs/>
      <w:sz w:val="20"/>
      <w:szCs w:val="20"/>
    </w:rPr>
  </w:style>
  <w:style w:type="character" w:customStyle="1" w:styleId="CommentTextChar">
    <w:name w:val="Comment Text Char"/>
    <w:link w:val="CommentText"/>
    <w:semiHidden/>
    <w:rsid w:val="005953C3"/>
    <w:rPr>
      <w:rFonts w:ascii=".VnTime" w:hAnsi=".VnTime"/>
      <w:sz w:val="22"/>
      <w:szCs w:val="24"/>
    </w:rPr>
  </w:style>
  <w:style w:type="character" w:customStyle="1" w:styleId="CommentSubjectChar">
    <w:name w:val="Comment Subject Char"/>
    <w:basedOn w:val="CommentTextChar"/>
    <w:link w:val="CommentSubject"/>
    <w:rsid w:val="005953C3"/>
    <w:rPr>
      <w:rFonts w:ascii=".VnTime" w:hAnsi=".VnTime"/>
      <w:sz w:val="22"/>
      <w:szCs w:val="24"/>
    </w:rPr>
  </w:style>
  <w:style w:type="paragraph" w:styleId="BalloonText">
    <w:name w:val="Balloon Text"/>
    <w:basedOn w:val="Normal"/>
    <w:link w:val="BalloonTextChar"/>
    <w:uiPriority w:val="99"/>
    <w:rsid w:val="005953C3"/>
    <w:pPr>
      <w:spacing w:before="0" w:line="240" w:lineRule="auto"/>
    </w:pPr>
    <w:rPr>
      <w:rFonts w:ascii="Tahoma" w:hAnsi="Tahoma" w:cs="Times New Roman"/>
      <w:sz w:val="16"/>
      <w:szCs w:val="16"/>
      <w:lang w:val="x-none" w:eastAsia="x-none"/>
    </w:rPr>
  </w:style>
  <w:style w:type="character" w:customStyle="1" w:styleId="BalloonTextChar">
    <w:name w:val="Balloon Text Char"/>
    <w:link w:val="BalloonText"/>
    <w:uiPriority w:val="99"/>
    <w:rsid w:val="005953C3"/>
    <w:rPr>
      <w:rFonts w:ascii="Tahoma" w:hAnsi="Tahoma" w:cs="Tahoma"/>
      <w:sz w:val="16"/>
      <w:szCs w:val="16"/>
    </w:rPr>
  </w:style>
  <w:style w:type="character" w:customStyle="1" w:styleId="Heading3Char">
    <w:name w:val="Heading 3 Char"/>
    <w:aliases w:val="h3 Char,h31 Char1,h31 Char Char,Heading 3 Char Char Char,H3 Char,d Char"/>
    <w:link w:val="Heading3"/>
    <w:rsid w:val="00C25B73"/>
    <w:rPr>
      <w:b/>
      <w:color w:val="000000"/>
      <w:sz w:val="24"/>
      <w:szCs w:val="24"/>
      <w:lang w:val="x-none" w:eastAsia="x-none"/>
    </w:rPr>
  </w:style>
  <w:style w:type="paragraph" w:styleId="TOCHeading">
    <w:name w:val="TOC Heading"/>
    <w:basedOn w:val="Heading1"/>
    <w:next w:val="Normal"/>
    <w:uiPriority w:val="39"/>
    <w:unhideWhenUsed/>
    <w:qFormat/>
    <w:rsid w:val="008E0279"/>
    <w:pPr>
      <w:keepLines/>
      <w:pageBreakBefore w:val="0"/>
      <w:numPr>
        <w:numId w:val="0"/>
      </w:numPr>
      <w:spacing w:before="480" w:after="0" w:line="276" w:lineRule="auto"/>
      <w:outlineLvl w:val="9"/>
    </w:pPr>
    <w:rPr>
      <w:rFonts w:ascii="Cambria" w:hAnsi="Cambria"/>
      <w:bCs/>
      <w:caps w:val="0"/>
      <w:color w:val="365F91"/>
      <w:kern w:val="0"/>
      <w:sz w:val="28"/>
      <w:szCs w:val="28"/>
    </w:rPr>
  </w:style>
  <w:style w:type="paragraph" w:styleId="ListParagraph">
    <w:name w:val="List Paragraph"/>
    <w:aliases w:val="List Paragraph 1,My checklist,lp1,List Paragraph1,lp11 Char,lp1 Char,List Paragraph1 Char Char,lp11,bullet,Bullet L1,Norm,abc,Nga 3,Đoạn của Danh sách,List Paragraph11,Paragraph,List Paragraph111,List Paragraph2,List Paragraph1111,liet k"/>
    <w:basedOn w:val="Normal"/>
    <w:link w:val="ListParagraphChar"/>
    <w:uiPriority w:val="34"/>
    <w:qFormat/>
    <w:rsid w:val="006A691E"/>
    <w:pPr>
      <w:ind w:left="720"/>
      <w:contextualSpacing/>
    </w:pPr>
  </w:style>
  <w:style w:type="character" w:customStyle="1" w:styleId="Heading1Char1">
    <w:name w:val="Heading 1 Char1"/>
    <w:aliases w:val="H1 Char,Heading 1(Report Only) Char,Chapter Char,Heading 1(Report Only)1 Char,Chapter1 Char,DO NOT USE_h1 Char,Level 1 Topic Heading Char,h1 Char,Heading 1 Char Char"/>
    <w:basedOn w:val="DefaultParagraphFont"/>
    <w:link w:val="Heading1"/>
    <w:rsid w:val="00802D68"/>
    <w:rPr>
      <w:b/>
      <w:caps/>
      <w:kern w:val="28"/>
      <w:sz w:val="24"/>
      <w:szCs w:val="24"/>
    </w:rPr>
  </w:style>
  <w:style w:type="character" w:customStyle="1" w:styleId="Heading2Char2">
    <w:name w:val="Heading 2 Char2"/>
    <w:aliases w:val="l2 Char2,H2 Char2,h21 Char2,Chapter Number/Appendix Letter Char,chn Char,h2 Char2,Level 2 Topic Heading Char,Heading 2 Char Char1,l2 Char Char1,H2 Char Char1,h21 Char Char Char,Heading 2 Char1 Char,Heading 2 Char Char Char,l2 Char1 Char"/>
    <w:basedOn w:val="DefaultParagraphFont"/>
    <w:link w:val="Heading2"/>
    <w:rsid w:val="00C25B73"/>
    <w:rPr>
      <w:b/>
      <w:color w:val="000000"/>
      <w:sz w:val="24"/>
      <w:szCs w:val="24"/>
    </w:rPr>
  </w:style>
  <w:style w:type="character" w:customStyle="1" w:styleId="caption-table">
    <w:name w:val="caption-table"/>
    <w:basedOn w:val="DefaultParagraphFont"/>
    <w:rsid w:val="00802D68"/>
  </w:style>
  <w:style w:type="character" w:customStyle="1" w:styleId="DocumentMapChar">
    <w:name w:val="Document Map Char"/>
    <w:basedOn w:val="DefaultParagraphFont"/>
    <w:link w:val="DocumentMap"/>
    <w:uiPriority w:val="99"/>
    <w:semiHidden/>
    <w:rsid w:val="00802D68"/>
    <w:rPr>
      <w:rFonts w:cs="Tahoma"/>
      <w:sz w:val="22"/>
      <w:shd w:val="clear" w:color="auto" w:fill="000080"/>
    </w:rPr>
  </w:style>
  <w:style w:type="character" w:customStyle="1" w:styleId="BodyTextChar">
    <w:name w:val="Body Text Char"/>
    <w:basedOn w:val="DefaultParagraphFont"/>
    <w:link w:val="BodyText"/>
    <w:rsid w:val="00802D68"/>
    <w:rPr>
      <w:rFonts w:cs="Tahoma"/>
      <w:sz w:val="22"/>
      <w:szCs w:val="22"/>
    </w:rPr>
  </w:style>
  <w:style w:type="character" w:customStyle="1" w:styleId="HeaderChar">
    <w:name w:val="Header Char"/>
    <w:basedOn w:val="DefaultParagraphFont"/>
    <w:link w:val="Header"/>
    <w:uiPriority w:val="99"/>
    <w:rsid w:val="00802D68"/>
    <w:rPr>
      <w:sz w:val="22"/>
      <w:szCs w:val="22"/>
    </w:rPr>
  </w:style>
  <w:style w:type="character" w:customStyle="1" w:styleId="FooterChar">
    <w:name w:val="Footer Char"/>
    <w:basedOn w:val="DefaultParagraphFont"/>
    <w:link w:val="Footer"/>
    <w:uiPriority w:val="99"/>
    <w:rsid w:val="00802D68"/>
    <w:rPr>
      <w:rFonts w:cs="Tahoma"/>
      <w:sz w:val="22"/>
      <w:szCs w:val="24"/>
    </w:rPr>
  </w:style>
  <w:style w:type="character" w:customStyle="1" w:styleId="ListParagraphChar">
    <w:name w:val="List Paragraph Char"/>
    <w:aliases w:val="List Paragraph 1 Char,My checklist Char,lp1 Char1,List Paragraph1 Char,lp11 Char Char,lp1 Char Char,List Paragraph1 Char Char Char,lp11 Char1,bullet Char,Bullet L1 Char,Norm Char,abc Char,Nga 3 Char,Đoạn của Danh sách Char"/>
    <w:link w:val="ListParagraph"/>
    <w:uiPriority w:val="34"/>
    <w:qFormat/>
    <w:rsid w:val="003A6363"/>
    <w:rPr>
      <w:rFonts w:cs="Tahoma"/>
      <w:sz w:val="2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22.png"/><Relationship Id="rId39" Type="http://schemas.openxmlformats.org/officeDocument/2006/relationships/image" Target="media/image35.png"/><Relationship Id="rId21" Type="http://schemas.openxmlformats.org/officeDocument/2006/relationships/image" Target="media/image17.png"/><Relationship Id="rId34" Type="http://schemas.openxmlformats.org/officeDocument/2006/relationships/image" Target="media/image30.png"/><Relationship Id="rId42" Type="http://schemas.openxmlformats.org/officeDocument/2006/relationships/image" Target="media/image38.png"/><Relationship Id="rId47" Type="http://schemas.openxmlformats.org/officeDocument/2006/relationships/footer" Target="footer1.xml"/><Relationship Id="rId50"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12.png"/><Relationship Id="rId29" Type="http://schemas.openxmlformats.org/officeDocument/2006/relationships/image" Target="media/image25.jpeg"/><Relationship Id="rId11" Type="http://schemas.openxmlformats.org/officeDocument/2006/relationships/image" Target="media/image7.png"/><Relationship Id="rId24" Type="http://schemas.openxmlformats.org/officeDocument/2006/relationships/image" Target="media/image20.png"/><Relationship Id="rId32" Type="http://schemas.openxmlformats.org/officeDocument/2006/relationships/image" Target="media/image28.png"/><Relationship Id="rId37" Type="http://schemas.openxmlformats.org/officeDocument/2006/relationships/image" Target="media/image33.png"/><Relationship Id="rId40" Type="http://schemas.openxmlformats.org/officeDocument/2006/relationships/image" Target="media/image36.png"/><Relationship Id="rId45"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image" Target="media/image24.jpeg"/><Relationship Id="rId36" Type="http://schemas.openxmlformats.org/officeDocument/2006/relationships/image" Target="media/image32.png"/><Relationship Id="rId49" Type="http://schemas.openxmlformats.org/officeDocument/2006/relationships/fontTable" Target="fontTable.xml"/><Relationship Id="rId10" Type="http://schemas.openxmlformats.org/officeDocument/2006/relationships/image" Target="media/image6.png"/><Relationship Id="rId19" Type="http://schemas.openxmlformats.org/officeDocument/2006/relationships/image" Target="media/image15.png"/><Relationship Id="rId31" Type="http://schemas.openxmlformats.org/officeDocument/2006/relationships/image" Target="media/image27.png"/><Relationship Id="rId44" Type="http://schemas.openxmlformats.org/officeDocument/2006/relationships/image" Target="media/image40.png"/><Relationship Id="rId4" Type="http://schemas.openxmlformats.org/officeDocument/2006/relationships/settings" Target="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jpeg"/><Relationship Id="rId27" Type="http://schemas.openxmlformats.org/officeDocument/2006/relationships/image" Target="media/image23.png"/><Relationship Id="rId30" Type="http://schemas.openxmlformats.org/officeDocument/2006/relationships/image" Target="media/image26.jpeg"/><Relationship Id="rId35" Type="http://schemas.openxmlformats.org/officeDocument/2006/relationships/image" Target="media/image31.png"/><Relationship Id="rId43" Type="http://schemas.openxmlformats.org/officeDocument/2006/relationships/image" Target="media/image39.png"/><Relationship Id="rId48" Type="http://schemas.openxmlformats.org/officeDocument/2006/relationships/footer" Target="footer2.xml"/><Relationship Id="rId8" Type="http://schemas.openxmlformats.org/officeDocument/2006/relationships/image" Target="media/image4.png"/><Relationship Id="rId3" Type="http://schemas.openxmlformats.org/officeDocument/2006/relationships/styles" Target="styles.xml"/><Relationship Id="rId12" Type="http://schemas.openxmlformats.org/officeDocument/2006/relationships/image" Target="media/image8.png"/><Relationship Id="rId17" Type="http://schemas.openxmlformats.org/officeDocument/2006/relationships/image" Target="media/image13.jpeg"/><Relationship Id="rId25" Type="http://schemas.openxmlformats.org/officeDocument/2006/relationships/image" Target="media/image21.png"/><Relationship Id="rId33" Type="http://schemas.openxmlformats.org/officeDocument/2006/relationships/image" Target="media/image29.png"/><Relationship Id="rId38" Type="http://schemas.openxmlformats.org/officeDocument/2006/relationships/image" Target="media/image34.png"/><Relationship Id="rId46" Type="http://schemas.openxmlformats.org/officeDocument/2006/relationships/header" Target="header2.xml"/><Relationship Id="rId20" Type="http://schemas.openxmlformats.org/officeDocument/2006/relationships/image" Target="media/image16.png"/><Relationship Id="rId41" Type="http://schemas.openxmlformats.org/officeDocument/2006/relationships/image" Target="media/image37.png"/><Relationship Id="rId1" Type="http://schemas.openxmlformats.org/officeDocument/2006/relationships/customXml" Target="../customXml/item1.xml"/><Relationship Id="rId6" Type="http://schemas.openxmlformats.org/officeDocument/2006/relationships/footnotes" Target="footnotes.xml"/></Relationships>
</file>

<file path=word/_rels/numbering.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pn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G:\PROJECTS\CMM-4\Document\Fsoft\Software\Template\Template_CM%20plan.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C5AD88-6661-4BD5-A695-30772472CF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Template_CM plan</Template>
  <TotalTime>282</TotalTime>
  <Pages>19</Pages>
  <Words>1688</Words>
  <Characters>9622</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User manual template</vt:lpstr>
    </vt:vector>
  </TitlesOfParts>
  <Company/>
  <LinksUpToDate>false</LinksUpToDate>
  <CharactersWithSpaces>11288</CharactersWithSpaces>
  <SharedDoc>false</SharedDoc>
  <HLinks>
    <vt:vector size="192" baseType="variant">
      <vt:variant>
        <vt:i4>26222520</vt:i4>
      </vt:variant>
      <vt:variant>
        <vt:i4>171</vt:i4>
      </vt:variant>
      <vt:variant>
        <vt:i4>0</vt:i4>
      </vt:variant>
      <vt:variant>
        <vt:i4>5</vt:i4>
      </vt:variant>
      <vt:variant>
        <vt:lpwstr/>
      </vt:variant>
      <vt:variant>
        <vt:lpwstr>_Nhiệm_vụ_được</vt:lpwstr>
      </vt:variant>
      <vt:variant>
        <vt:i4>26222520</vt:i4>
      </vt:variant>
      <vt:variant>
        <vt:i4>168</vt:i4>
      </vt:variant>
      <vt:variant>
        <vt:i4>0</vt:i4>
      </vt:variant>
      <vt:variant>
        <vt:i4>5</vt:i4>
      </vt:variant>
      <vt:variant>
        <vt:lpwstr/>
      </vt:variant>
      <vt:variant>
        <vt:lpwstr>_Nhiệm_vụ_được</vt:lpwstr>
      </vt:variant>
      <vt:variant>
        <vt:i4>26222520</vt:i4>
      </vt:variant>
      <vt:variant>
        <vt:i4>165</vt:i4>
      </vt:variant>
      <vt:variant>
        <vt:i4>0</vt:i4>
      </vt:variant>
      <vt:variant>
        <vt:i4>5</vt:i4>
      </vt:variant>
      <vt:variant>
        <vt:lpwstr/>
      </vt:variant>
      <vt:variant>
        <vt:lpwstr>_Nhiệm_vụ_được</vt:lpwstr>
      </vt:variant>
      <vt:variant>
        <vt:i4>26222520</vt:i4>
      </vt:variant>
      <vt:variant>
        <vt:i4>161</vt:i4>
      </vt:variant>
      <vt:variant>
        <vt:i4>0</vt:i4>
      </vt:variant>
      <vt:variant>
        <vt:i4>5</vt:i4>
      </vt:variant>
      <vt:variant>
        <vt:lpwstr/>
      </vt:variant>
      <vt:variant>
        <vt:lpwstr>_Nhiệm_vụ_được</vt:lpwstr>
      </vt:variant>
      <vt:variant>
        <vt:i4>26222520</vt:i4>
      </vt:variant>
      <vt:variant>
        <vt:i4>159</vt:i4>
      </vt:variant>
      <vt:variant>
        <vt:i4>0</vt:i4>
      </vt:variant>
      <vt:variant>
        <vt:i4>5</vt:i4>
      </vt:variant>
      <vt:variant>
        <vt:lpwstr/>
      </vt:variant>
      <vt:variant>
        <vt:lpwstr>_Nhiệm_vụ_được</vt:lpwstr>
      </vt:variant>
      <vt:variant>
        <vt:i4>26222520</vt:i4>
      </vt:variant>
      <vt:variant>
        <vt:i4>156</vt:i4>
      </vt:variant>
      <vt:variant>
        <vt:i4>0</vt:i4>
      </vt:variant>
      <vt:variant>
        <vt:i4>5</vt:i4>
      </vt:variant>
      <vt:variant>
        <vt:lpwstr/>
      </vt:variant>
      <vt:variant>
        <vt:lpwstr>_Nhiệm_vụ_được</vt:lpwstr>
      </vt:variant>
      <vt:variant>
        <vt:i4>26222520</vt:i4>
      </vt:variant>
      <vt:variant>
        <vt:i4>153</vt:i4>
      </vt:variant>
      <vt:variant>
        <vt:i4>0</vt:i4>
      </vt:variant>
      <vt:variant>
        <vt:i4>5</vt:i4>
      </vt:variant>
      <vt:variant>
        <vt:lpwstr/>
      </vt:variant>
      <vt:variant>
        <vt:lpwstr>_Nhiệm_vụ_được</vt:lpwstr>
      </vt:variant>
      <vt:variant>
        <vt:i4>1900603</vt:i4>
      </vt:variant>
      <vt:variant>
        <vt:i4>146</vt:i4>
      </vt:variant>
      <vt:variant>
        <vt:i4>0</vt:i4>
      </vt:variant>
      <vt:variant>
        <vt:i4>5</vt:i4>
      </vt:variant>
      <vt:variant>
        <vt:lpwstr/>
      </vt:variant>
      <vt:variant>
        <vt:lpwstr>_Toc57896307</vt:lpwstr>
      </vt:variant>
      <vt:variant>
        <vt:i4>1835067</vt:i4>
      </vt:variant>
      <vt:variant>
        <vt:i4>140</vt:i4>
      </vt:variant>
      <vt:variant>
        <vt:i4>0</vt:i4>
      </vt:variant>
      <vt:variant>
        <vt:i4>5</vt:i4>
      </vt:variant>
      <vt:variant>
        <vt:lpwstr/>
      </vt:variant>
      <vt:variant>
        <vt:lpwstr>_Toc57896306</vt:lpwstr>
      </vt:variant>
      <vt:variant>
        <vt:i4>2031675</vt:i4>
      </vt:variant>
      <vt:variant>
        <vt:i4>134</vt:i4>
      </vt:variant>
      <vt:variant>
        <vt:i4>0</vt:i4>
      </vt:variant>
      <vt:variant>
        <vt:i4>5</vt:i4>
      </vt:variant>
      <vt:variant>
        <vt:lpwstr/>
      </vt:variant>
      <vt:variant>
        <vt:lpwstr>_Toc57896305</vt:lpwstr>
      </vt:variant>
      <vt:variant>
        <vt:i4>1966139</vt:i4>
      </vt:variant>
      <vt:variant>
        <vt:i4>128</vt:i4>
      </vt:variant>
      <vt:variant>
        <vt:i4>0</vt:i4>
      </vt:variant>
      <vt:variant>
        <vt:i4>5</vt:i4>
      </vt:variant>
      <vt:variant>
        <vt:lpwstr/>
      </vt:variant>
      <vt:variant>
        <vt:lpwstr>_Toc57896304</vt:lpwstr>
      </vt:variant>
      <vt:variant>
        <vt:i4>1638459</vt:i4>
      </vt:variant>
      <vt:variant>
        <vt:i4>122</vt:i4>
      </vt:variant>
      <vt:variant>
        <vt:i4>0</vt:i4>
      </vt:variant>
      <vt:variant>
        <vt:i4>5</vt:i4>
      </vt:variant>
      <vt:variant>
        <vt:lpwstr/>
      </vt:variant>
      <vt:variant>
        <vt:lpwstr>_Toc57896303</vt:lpwstr>
      </vt:variant>
      <vt:variant>
        <vt:i4>1572923</vt:i4>
      </vt:variant>
      <vt:variant>
        <vt:i4>116</vt:i4>
      </vt:variant>
      <vt:variant>
        <vt:i4>0</vt:i4>
      </vt:variant>
      <vt:variant>
        <vt:i4>5</vt:i4>
      </vt:variant>
      <vt:variant>
        <vt:lpwstr/>
      </vt:variant>
      <vt:variant>
        <vt:lpwstr>_Toc57896302</vt:lpwstr>
      </vt:variant>
      <vt:variant>
        <vt:i4>1769531</vt:i4>
      </vt:variant>
      <vt:variant>
        <vt:i4>110</vt:i4>
      </vt:variant>
      <vt:variant>
        <vt:i4>0</vt:i4>
      </vt:variant>
      <vt:variant>
        <vt:i4>5</vt:i4>
      </vt:variant>
      <vt:variant>
        <vt:lpwstr/>
      </vt:variant>
      <vt:variant>
        <vt:lpwstr>_Toc57896301</vt:lpwstr>
      </vt:variant>
      <vt:variant>
        <vt:i4>1703995</vt:i4>
      </vt:variant>
      <vt:variant>
        <vt:i4>104</vt:i4>
      </vt:variant>
      <vt:variant>
        <vt:i4>0</vt:i4>
      </vt:variant>
      <vt:variant>
        <vt:i4>5</vt:i4>
      </vt:variant>
      <vt:variant>
        <vt:lpwstr/>
      </vt:variant>
      <vt:variant>
        <vt:lpwstr>_Toc57896300</vt:lpwstr>
      </vt:variant>
      <vt:variant>
        <vt:i4>1179698</vt:i4>
      </vt:variant>
      <vt:variant>
        <vt:i4>98</vt:i4>
      </vt:variant>
      <vt:variant>
        <vt:i4>0</vt:i4>
      </vt:variant>
      <vt:variant>
        <vt:i4>5</vt:i4>
      </vt:variant>
      <vt:variant>
        <vt:lpwstr/>
      </vt:variant>
      <vt:variant>
        <vt:lpwstr>_Toc57896299</vt:lpwstr>
      </vt:variant>
      <vt:variant>
        <vt:i4>1245234</vt:i4>
      </vt:variant>
      <vt:variant>
        <vt:i4>92</vt:i4>
      </vt:variant>
      <vt:variant>
        <vt:i4>0</vt:i4>
      </vt:variant>
      <vt:variant>
        <vt:i4>5</vt:i4>
      </vt:variant>
      <vt:variant>
        <vt:lpwstr/>
      </vt:variant>
      <vt:variant>
        <vt:lpwstr>_Toc57896298</vt:lpwstr>
      </vt:variant>
      <vt:variant>
        <vt:i4>1835058</vt:i4>
      </vt:variant>
      <vt:variant>
        <vt:i4>86</vt:i4>
      </vt:variant>
      <vt:variant>
        <vt:i4>0</vt:i4>
      </vt:variant>
      <vt:variant>
        <vt:i4>5</vt:i4>
      </vt:variant>
      <vt:variant>
        <vt:lpwstr/>
      </vt:variant>
      <vt:variant>
        <vt:lpwstr>_Toc57896297</vt:lpwstr>
      </vt:variant>
      <vt:variant>
        <vt:i4>1900594</vt:i4>
      </vt:variant>
      <vt:variant>
        <vt:i4>80</vt:i4>
      </vt:variant>
      <vt:variant>
        <vt:i4>0</vt:i4>
      </vt:variant>
      <vt:variant>
        <vt:i4>5</vt:i4>
      </vt:variant>
      <vt:variant>
        <vt:lpwstr/>
      </vt:variant>
      <vt:variant>
        <vt:lpwstr>_Toc57896296</vt:lpwstr>
      </vt:variant>
      <vt:variant>
        <vt:i4>1966130</vt:i4>
      </vt:variant>
      <vt:variant>
        <vt:i4>74</vt:i4>
      </vt:variant>
      <vt:variant>
        <vt:i4>0</vt:i4>
      </vt:variant>
      <vt:variant>
        <vt:i4>5</vt:i4>
      </vt:variant>
      <vt:variant>
        <vt:lpwstr/>
      </vt:variant>
      <vt:variant>
        <vt:lpwstr>_Toc57896295</vt:lpwstr>
      </vt:variant>
      <vt:variant>
        <vt:i4>2031666</vt:i4>
      </vt:variant>
      <vt:variant>
        <vt:i4>68</vt:i4>
      </vt:variant>
      <vt:variant>
        <vt:i4>0</vt:i4>
      </vt:variant>
      <vt:variant>
        <vt:i4>5</vt:i4>
      </vt:variant>
      <vt:variant>
        <vt:lpwstr/>
      </vt:variant>
      <vt:variant>
        <vt:lpwstr>_Toc57896294</vt:lpwstr>
      </vt:variant>
      <vt:variant>
        <vt:i4>1572914</vt:i4>
      </vt:variant>
      <vt:variant>
        <vt:i4>62</vt:i4>
      </vt:variant>
      <vt:variant>
        <vt:i4>0</vt:i4>
      </vt:variant>
      <vt:variant>
        <vt:i4>5</vt:i4>
      </vt:variant>
      <vt:variant>
        <vt:lpwstr/>
      </vt:variant>
      <vt:variant>
        <vt:lpwstr>_Toc57896293</vt:lpwstr>
      </vt:variant>
      <vt:variant>
        <vt:i4>1638450</vt:i4>
      </vt:variant>
      <vt:variant>
        <vt:i4>56</vt:i4>
      </vt:variant>
      <vt:variant>
        <vt:i4>0</vt:i4>
      </vt:variant>
      <vt:variant>
        <vt:i4>5</vt:i4>
      </vt:variant>
      <vt:variant>
        <vt:lpwstr/>
      </vt:variant>
      <vt:variant>
        <vt:lpwstr>_Toc57896292</vt:lpwstr>
      </vt:variant>
      <vt:variant>
        <vt:i4>1703986</vt:i4>
      </vt:variant>
      <vt:variant>
        <vt:i4>50</vt:i4>
      </vt:variant>
      <vt:variant>
        <vt:i4>0</vt:i4>
      </vt:variant>
      <vt:variant>
        <vt:i4>5</vt:i4>
      </vt:variant>
      <vt:variant>
        <vt:lpwstr/>
      </vt:variant>
      <vt:variant>
        <vt:lpwstr>_Toc57896291</vt:lpwstr>
      </vt:variant>
      <vt:variant>
        <vt:i4>1769522</vt:i4>
      </vt:variant>
      <vt:variant>
        <vt:i4>44</vt:i4>
      </vt:variant>
      <vt:variant>
        <vt:i4>0</vt:i4>
      </vt:variant>
      <vt:variant>
        <vt:i4>5</vt:i4>
      </vt:variant>
      <vt:variant>
        <vt:lpwstr/>
      </vt:variant>
      <vt:variant>
        <vt:lpwstr>_Toc57896290</vt:lpwstr>
      </vt:variant>
      <vt:variant>
        <vt:i4>1179699</vt:i4>
      </vt:variant>
      <vt:variant>
        <vt:i4>38</vt:i4>
      </vt:variant>
      <vt:variant>
        <vt:i4>0</vt:i4>
      </vt:variant>
      <vt:variant>
        <vt:i4>5</vt:i4>
      </vt:variant>
      <vt:variant>
        <vt:lpwstr/>
      </vt:variant>
      <vt:variant>
        <vt:lpwstr>_Toc57896289</vt:lpwstr>
      </vt:variant>
      <vt:variant>
        <vt:i4>1245235</vt:i4>
      </vt:variant>
      <vt:variant>
        <vt:i4>32</vt:i4>
      </vt:variant>
      <vt:variant>
        <vt:i4>0</vt:i4>
      </vt:variant>
      <vt:variant>
        <vt:i4>5</vt:i4>
      </vt:variant>
      <vt:variant>
        <vt:lpwstr/>
      </vt:variant>
      <vt:variant>
        <vt:lpwstr>_Toc57896288</vt:lpwstr>
      </vt:variant>
      <vt:variant>
        <vt:i4>1835059</vt:i4>
      </vt:variant>
      <vt:variant>
        <vt:i4>26</vt:i4>
      </vt:variant>
      <vt:variant>
        <vt:i4>0</vt:i4>
      </vt:variant>
      <vt:variant>
        <vt:i4>5</vt:i4>
      </vt:variant>
      <vt:variant>
        <vt:lpwstr/>
      </vt:variant>
      <vt:variant>
        <vt:lpwstr>_Toc57896287</vt:lpwstr>
      </vt:variant>
      <vt:variant>
        <vt:i4>1900595</vt:i4>
      </vt:variant>
      <vt:variant>
        <vt:i4>20</vt:i4>
      </vt:variant>
      <vt:variant>
        <vt:i4>0</vt:i4>
      </vt:variant>
      <vt:variant>
        <vt:i4>5</vt:i4>
      </vt:variant>
      <vt:variant>
        <vt:lpwstr/>
      </vt:variant>
      <vt:variant>
        <vt:lpwstr>_Toc57896286</vt:lpwstr>
      </vt:variant>
      <vt:variant>
        <vt:i4>1966131</vt:i4>
      </vt:variant>
      <vt:variant>
        <vt:i4>14</vt:i4>
      </vt:variant>
      <vt:variant>
        <vt:i4>0</vt:i4>
      </vt:variant>
      <vt:variant>
        <vt:i4>5</vt:i4>
      </vt:variant>
      <vt:variant>
        <vt:lpwstr/>
      </vt:variant>
      <vt:variant>
        <vt:lpwstr>_Toc57896285</vt:lpwstr>
      </vt:variant>
      <vt:variant>
        <vt:i4>2031667</vt:i4>
      </vt:variant>
      <vt:variant>
        <vt:i4>8</vt:i4>
      </vt:variant>
      <vt:variant>
        <vt:i4>0</vt:i4>
      </vt:variant>
      <vt:variant>
        <vt:i4>5</vt:i4>
      </vt:variant>
      <vt:variant>
        <vt:lpwstr/>
      </vt:variant>
      <vt:variant>
        <vt:lpwstr>_Toc57896284</vt:lpwstr>
      </vt:variant>
      <vt:variant>
        <vt:i4>1572915</vt:i4>
      </vt:variant>
      <vt:variant>
        <vt:i4>2</vt:i4>
      </vt:variant>
      <vt:variant>
        <vt:i4>0</vt:i4>
      </vt:variant>
      <vt:variant>
        <vt:i4>5</vt:i4>
      </vt:variant>
      <vt:variant>
        <vt:lpwstr/>
      </vt:variant>
      <vt:variant>
        <vt:lpwstr>_Toc57896283</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User manual template</dc:title>
  <dc:subject>version 1.0</dc:subject>
  <dc:creator>Bui ngoc lan</dc:creator>
  <cp:keywords>user manual</cp:keywords>
  <cp:lastModifiedBy>Mrs Linh</cp:lastModifiedBy>
  <cp:revision>295</cp:revision>
  <cp:lastPrinted>2012-07-30T04:12:00Z</cp:lastPrinted>
  <dcterms:created xsi:type="dcterms:W3CDTF">2020-12-03T07:10:00Z</dcterms:created>
  <dcterms:modified xsi:type="dcterms:W3CDTF">2022-09-17T03:51:00Z</dcterms:modified>
</cp:coreProperties>
</file>